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DC4B4F" w:rsidTr="00F9135E">
        <w:trPr>
          <w:trHeight w:val="1077"/>
        </w:trPr>
        <w:tc>
          <w:tcPr>
            <w:tcW w:w="9781" w:type="dxa"/>
            <w:vAlign w:val="bottom"/>
          </w:tcPr>
          <w:p w:rsidR="00742076" w:rsidRPr="00DC4B4F" w:rsidRDefault="00DC4B4F" w:rsidP="00DC4B4F">
            <w:pPr>
              <w:pStyle w:val="ForsideIntro"/>
            </w:pPr>
            <w:r w:rsidRPr="00DC4B4F">
              <w:t>Nyhedsbrev - April 2018</w:t>
            </w:r>
          </w:p>
          <w:p w:rsidR="00742076" w:rsidRPr="00DC4B4F" w:rsidRDefault="00DC4B4F" w:rsidP="00DC4B4F">
            <w:pPr>
              <w:pStyle w:val="ForsideOverskrift"/>
            </w:pPr>
            <w:r w:rsidRPr="00DC4B4F">
              <w:t>LYSTBÅDEHAVNE</w:t>
            </w:r>
          </w:p>
        </w:tc>
        <w:tc>
          <w:tcPr>
            <w:tcW w:w="142" w:type="dxa"/>
          </w:tcPr>
          <w:p w:rsidR="00742076" w:rsidRPr="00DC4B4F"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DC4B4F" w:rsidTr="00E6010E">
        <w:trPr>
          <w:cantSplit/>
          <w:trHeight w:val="1134"/>
        </w:trPr>
        <w:tc>
          <w:tcPr>
            <w:tcW w:w="680" w:type="dxa"/>
            <w:textDirection w:val="tbRl"/>
            <w:vAlign w:val="center"/>
          </w:tcPr>
          <w:p w:rsidR="00981775" w:rsidRPr="00DC4B4F" w:rsidRDefault="00981775" w:rsidP="00366A16">
            <w:pPr>
              <w:ind w:left="113" w:right="113"/>
              <w:jc w:val="right"/>
            </w:pPr>
          </w:p>
        </w:tc>
      </w:tr>
      <w:tr w:rsidR="00366A16" w:rsidRPr="00DC4B4F" w:rsidTr="00E6010E">
        <w:trPr>
          <w:cantSplit/>
          <w:trHeight w:val="8222"/>
        </w:trPr>
        <w:tc>
          <w:tcPr>
            <w:tcW w:w="680" w:type="dxa"/>
            <w:textDirection w:val="tbRl"/>
            <w:vAlign w:val="center"/>
          </w:tcPr>
          <w:p w:rsidR="00366A16" w:rsidRPr="00DC4B4F" w:rsidRDefault="00DC4B4F" w:rsidP="00DC4B4F">
            <w:pPr>
              <w:pStyle w:val="ForsideSidepanel"/>
              <w:framePr w:wrap="auto" w:vAnchor="margin" w:hAnchor="text" w:xAlign="left" w:yAlign="inline"/>
              <w:suppressOverlap w:val="0"/>
            </w:pPr>
            <w:r w:rsidRPr="00DC4B4F">
              <w:t>TÆTTERE PÅ VANDET</w:t>
            </w:r>
          </w:p>
        </w:tc>
      </w:tr>
      <w:tr w:rsidR="00366A16" w:rsidRPr="00DC4B4F" w:rsidTr="008C42B4">
        <w:trPr>
          <w:cantSplit/>
          <w:trHeight w:val="4306"/>
        </w:trPr>
        <w:tc>
          <w:tcPr>
            <w:tcW w:w="680" w:type="dxa"/>
            <w:textDirection w:val="tbRl"/>
            <w:vAlign w:val="center"/>
          </w:tcPr>
          <w:p w:rsidR="00366A16" w:rsidRPr="00DC4B4F" w:rsidRDefault="00DC4B4F" w:rsidP="00DC4B4F">
            <w:pPr>
              <w:pStyle w:val="ForsideWebadresse"/>
              <w:framePr w:wrap="auto" w:vAnchor="margin" w:hAnchor="text" w:xAlign="left" w:yAlign="inline"/>
              <w:suppressOverlap w:val="0"/>
            </w:pPr>
            <w:r w:rsidRPr="00DC4B4F">
              <w:t>vordingborg.dk</w:t>
            </w:r>
            <w:r w:rsidR="00CF397A">
              <w:t>/havne</w:t>
            </w:r>
          </w:p>
        </w:tc>
      </w:tr>
    </w:tbl>
    <w:p w:rsidR="005A1400" w:rsidRPr="00DC4B4F" w:rsidRDefault="005A1400" w:rsidP="00E25F00"/>
    <w:p w:rsidR="008B0965" w:rsidRPr="00DC4B4F" w:rsidRDefault="008B0965" w:rsidP="008B0965"/>
    <w:p w:rsidR="007F3DF9" w:rsidRPr="00DC4B4F" w:rsidRDefault="007F3DF9" w:rsidP="008B0965">
      <w:pPr>
        <w:sectPr w:rsidR="007F3DF9" w:rsidRPr="00DC4B4F"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DC4B4F" w:rsidTr="007F3DF9">
        <w:trPr>
          <w:trHeight w:hRule="exact" w:val="2268"/>
        </w:trPr>
        <w:tc>
          <w:tcPr>
            <w:tcW w:w="6603" w:type="dxa"/>
            <w:vAlign w:val="bottom"/>
          </w:tcPr>
          <w:p w:rsidR="00DC4B4F" w:rsidRPr="00DC4B4F" w:rsidRDefault="00DC4B4F" w:rsidP="00DC4B4F">
            <w:pPr>
              <w:spacing w:line="276" w:lineRule="auto"/>
              <w:rPr>
                <w:rFonts w:cs="Arial"/>
              </w:rPr>
            </w:pPr>
            <w:r w:rsidRPr="00DC4B4F">
              <w:rPr>
                <w:rFonts w:cs="Arial"/>
                <w:b/>
                <w:color w:val="666666"/>
              </w:rPr>
              <w:lastRenderedPageBreak/>
              <w:t>Vordingborg Kommune</w:t>
            </w:r>
          </w:p>
          <w:p w:rsidR="00DC4B4F" w:rsidRPr="00DC4B4F" w:rsidRDefault="00DC4B4F" w:rsidP="00DC4B4F">
            <w:pPr>
              <w:spacing w:line="276" w:lineRule="auto"/>
              <w:rPr>
                <w:rFonts w:cs="Arial"/>
              </w:rPr>
            </w:pPr>
            <w:r w:rsidRPr="00DC4B4F">
              <w:rPr>
                <w:rFonts w:cs="Arial"/>
                <w:color w:val="666666"/>
              </w:rPr>
              <w:t>Valdemarsgade 43</w:t>
            </w:r>
          </w:p>
          <w:p w:rsidR="007F3DF9" w:rsidRPr="00DC4B4F" w:rsidRDefault="00DC4B4F" w:rsidP="00DC4B4F">
            <w:pPr>
              <w:spacing w:line="276" w:lineRule="auto"/>
              <w:rPr>
                <w:rFonts w:ascii="Verdana" w:hAnsi="Verdana"/>
                <w:b/>
              </w:rPr>
            </w:pPr>
            <w:r w:rsidRPr="00DC4B4F">
              <w:rPr>
                <w:rFonts w:cs="Arial"/>
                <w:color w:val="666666"/>
              </w:rPr>
              <w:t>4760</w:t>
            </w:r>
            <w:r w:rsidRPr="00DC4B4F">
              <w:rPr>
                <w:rFonts w:cs="Arial"/>
              </w:rPr>
              <w:t xml:space="preserve"> </w:t>
            </w:r>
            <w:r w:rsidRPr="00DC4B4F">
              <w:rPr>
                <w:rFonts w:cs="Arial"/>
                <w:color w:val="666666"/>
              </w:rPr>
              <w:t>Vordingborg</w:t>
            </w:r>
          </w:p>
        </w:tc>
      </w:tr>
    </w:tbl>
    <w:p w:rsidR="00D25309" w:rsidRPr="00DC4B4F" w:rsidRDefault="00DC4B4F">
      <w:pPr>
        <w:rPr>
          <w:rFonts w:ascii="Verdana" w:hAnsi="Verdana" w:cs="Arial"/>
          <w:b/>
          <w:sz w:val="68"/>
          <w:szCs w:val="68"/>
        </w:rPr>
      </w:pPr>
      <w:r>
        <w:rPr>
          <w:rFonts w:ascii="Verdana" w:hAnsi="Verdana" w:cs="Arial"/>
          <w:b/>
          <w:sz w:val="68"/>
          <w:szCs w:val="68"/>
        </w:rPr>
        <w:t>HAVNENYT</w:t>
      </w:r>
    </w:p>
    <w:p w:rsidR="00564C6E" w:rsidRPr="00DC4B4F" w:rsidRDefault="00564C6E">
      <w:pPr>
        <w:rPr>
          <w:rFonts w:cs="Arial"/>
        </w:rPr>
      </w:pPr>
    </w:p>
    <w:p w:rsidR="00026C5B" w:rsidRPr="00661607" w:rsidRDefault="00026C5B" w:rsidP="00026C5B">
      <w:pPr>
        <w:rPr>
          <w:b/>
        </w:rPr>
      </w:pPr>
      <w:r>
        <w:rPr>
          <w:b/>
        </w:rPr>
        <w:t>Takstblad</w:t>
      </w:r>
      <w:r w:rsidRPr="00661607">
        <w:rPr>
          <w:b/>
        </w:rPr>
        <w:t xml:space="preserve"> 2018</w:t>
      </w:r>
    </w:p>
    <w:p w:rsidR="00026C5B" w:rsidRPr="00661607" w:rsidRDefault="00026C5B" w:rsidP="00026C5B">
      <w:r w:rsidRPr="00661607">
        <w:t xml:space="preserve">Takstbladet </w:t>
      </w:r>
      <w:r w:rsidR="00CF397A">
        <w:t xml:space="preserve">for </w:t>
      </w:r>
      <w:r w:rsidRPr="00661607">
        <w:t xml:space="preserve">2018 er </w:t>
      </w:r>
      <w:r w:rsidR="00CF397A">
        <w:t>nu</w:t>
      </w:r>
      <w:r w:rsidRPr="00661607">
        <w:t xml:space="preserve"> godkendt af Kommunalbestyrelsen</w:t>
      </w:r>
      <w:r w:rsidR="00CF397A">
        <w:t xml:space="preserve">. Det er </w:t>
      </w:r>
      <w:r w:rsidRPr="00661607">
        <w:t xml:space="preserve">tilgængeligt på Vordingborg Kommunes hjemmeside. </w:t>
      </w:r>
    </w:p>
    <w:p w:rsidR="00026C5B" w:rsidRDefault="00CF397A" w:rsidP="00026C5B">
      <w:r>
        <w:t>T</w:t>
      </w:r>
      <w:r w:rsidR="00026C5B" w:rsidRPr="00661607">
        <w:t xml:space="preserve">akstbladet </w:t>
      </w:r>
      <w:r>
        <w:t xml:space="preserve">for </w:t>
      </w:r>
      <w:r w:rsidR="00026C5B" w:rsidRPr="00661607">
        <w:t>2018 fremsendes via E-Boks til samtlige</w:t>
      </w:r>
      <w:r w:rsidR="00537B6B">
        <w:t>,</w:t>
      </w:r>
      <w:r w:rsidR="00026C5B" w:rsidRPr="00661607">
        <w:t xml:space="preserve"> der har lejet en bådplads eller areal på en af Vordingborg Kommunes lystbådehavne ultimo april 2018. </w:t>
      </w:r>
    </w:p>
    <w:p w:rsidR="00026C5B" w:rsidRDefault="00026C5B" w:rsidP="00026C5B"/>
    <w:p w:rsidR="00026C5B" w:rsidRDefault="00026C5B" w:rsidP="00026C5B">
      <w:r>
        <w:rPr>
          <w:b/>
        </w:rPr>
        <w:t>Samarbejdsgrundlag</w:t>
      </w:r>
    </w:p>
    <w:p w:rsidR="00026C5B" w:rsidRDefault="00026C5B" w:rsidP="00026C5B">
      <w:r>
        <w:t xml:space="preserve">Det har længe været et stort ønske at få et nyt og mere tidssvarende samarbejdsgrundlag for lystbådehavnene. Udvalget for Plan og Teknik har netop godkendt et udkast, som er sendt i høring hos alle interessenter på havnene og </w:t>
      </w:r>
      <w:r w:rsidR="00CF397A">
        <w:t xml:space="preserve">hos </w:t>
      </w:r>
      <w:r>
        <w:t>de relevante lokalråd. For at understøtte høringsprocessen holder vi i løbet af april og maj en række møder for alle interessenter ude på de enkelte havne. Grundlaget lægger op til, at havnene skal kunne udvikle sig forskelligt samtidig med, at vi alle driftsmæssigt og økonomisk er én havn. I hver havn er det tanken, at der skal være et brugerråd, som repræsenterer de lokale interessenter – klubber, foreninger mv, som kan støtte havnefogeden i driften af havnen. Samtidig skal der være et tværgående havneråd, som samler repræsentanter fra alle havne. Havnerådet tænkes at være samarbejdspartner for havneadministrationen i alle tværgående spørgsmål. Det er håbet, at det nye samarbejdsgrundlag kan bliver godkendt og træde i kraft fra sommeren 2018.</w:t>
      </w:r>
    </w:p>
    <w:p w:rsidR="00026C5B" w:rsidRDefault="00026C5B" w:rsidP="00026C5B"/>
    <w:p w:rsidR="00026C5B" w:rsidRPr="00661607" w:rsidRDefault="00026C5B" w:rsidP="00026C5B">
      <w:pPr>
        <w:rPr>
          <w:b/>
        </w:rPr>
      </w:pPr>
      <w:bookmarkStart w:id="0" w:name="_MailEndCompose"/>
      <w:r w:rsidRPr="00661607">
        <w:rPr>
          <w:b/>
        </w:rPr>
        <w:t>WIFI-status</w:t>
      </w:r>
      <w:bookmarkEnd w:id="0"/>
    </w:p>
    <w:p w:rsidR="00026C5B" w:rsidRDefault="00CF397A" w:rsidP="00026C5B">
      <w:r>
        <w:t>Det nye WIFI i</w:t>
      </w:r>
      <w:r w:rsidR="00026C5B" w:rsidRPr="00661607">
        <w:t xml:space="preserve"> samtlige lystbådehavne i Vordingborg Kommune er tilgængeligt senest ved udgangen af april 2018. </w:t>
      </w:r>
      <w:r>
        <w:t>Der er fremover hurtigere og ikke mindst stabilt WIFI i vores havne. Har du spørgsmål, så er du velkommen til at kontakte havnefogeden.</w:t>
      </w:r>
      <w:r w:rsidR="00026C5B" w:rsidRPr="00661607">
        <w:t xml:space="preserve"> </w:t>
      </w:r>
    </w:p>
    <w:p w:rsidR="002C3251" w:rsidRDefault="002C3251" w:rsidP="00026C5B"/>
    <w:p w:rsidR="00026C5B" w:rsidRDefault="00026C5B" w:rsidP="00026C5B">
      <w:r w:rsidRPr="00661607">
        <w:rPr>
          <w:b/>
        </w:rPr>
        <w:t>Bomme</w:t>
      </w:r>
      <w:r>
        <w:rPr>
          <w:b/>
        </w:rPr>
        <w:t xml:space="preserve"> </w:t>
      </w:r>
      <w:r>
        <w:rPr>
          <w:b/>
        </w:rPr>
        <w:br/>
      </w:r>
      <w:r>
        <w:t>Vi har fået testslynger lagt i på vores bomme i Klintholm Havn. Det har fungeret, og vi har ikke haft de stores udfordringer siden. På 300 bomløft, har der været tre mindre fejl</w:t>
      </w:r>
      <w:r w:rsidR="00537B6B">
        <w:t>, som skyldes almene elektronik</w:t>
      </w:r>
      <w:r>
        <w:t xml:space="preserve">udfordringer. Vi haft en fejl på automaten. Der er oprettet </w:t>
      </w:r>
      <w:r w:rsidR="00CF397A">
        <w:t xml:space="preserve">en </w:t>
      </w:r>
      <w:r>
        <w:t>vagtordning, så hvis uheldet skulle være ude, så</w:t>
      </w:r>
      <w:r w:rsidR="00CF397A">
        <w:t xml:space="preserve"> er der hurtig hjælp at hente.</w:t>
      </w:r>
      <w:r w:rsidR="00CF397A">
        <w:br/>
      </w:r>
      <w:r>
        <w:t>Vi tager det step by step i de andre havne og vil på sigt lægge slynger i bommene på de andre havne.</w:t>
      </w:r>
    </w:p>
    <w:p w:rsidR="0015102F" w:rsidRDefault="0015102F" w:rsidP="00026C5B"/>
    <w:p w:rsidR="0015102F" w:rsidRDefault="0015102F" w:rsidP="00026C5B"/>
    <w:p w:rsidR="0015102F" w:rsidRDefault="0015102F" w:rsidP="00026C5B"/>
    <w:p w:rsidR="0015102F" w:rsidRDefault="0015102F" w:rsidP="00026C5B"/>
    <w:p w:rsidR="0015102F" w:rsidRDefault="0015102F" w:rsidP="00026C5B"/>
    <w:p w:rsidR="0015102F" w:rsidRDefault="0015102F" w:rsidP="00026C5B"/>
    <w:p w:rsidR="0015102F" w:rsidRDefault="0015102F" w:rsidP="00026C5B"/>
    <w:p w:rsidR="0015102F" w:rsidRDefault="0015102F" w:rsidP="00026C5B"/>
    <w:p w:rsidR="00026C5B" w:rsidRPr="004E74C9" w:rsidRDefault="00026C5B" w:rsidP="00026C5B">
      <w:pPr>
        <w:rPr>
          <w:b/>
        </w:rPr>
      </w:pPr>
    </w:p>
    <w:p w:rsidR="00026C5B" w:rsidRDefault="00026C5B" w:rsidP="00026C5B">
      <w:r>
        <w:rPr>
          <w:b/>
        </w:rPr>
        <w:lastRenderedPageBreak/>
        <w:t>Farvandsafmærkning</w:t>
      </w:r>
      <w:r>
        <w:rPr>
          <w:b/>
        </w:rPr>
        <w:br/>
      </w:r>
      <w:r>
        <w:t>Isen er endelig forsvundet fra havnene. Det betyder at vi har påbegyndt eftersyn af farvandsafmærkning i alle vores havne.</w:t>
      </w:r>
    </w:p>
    <w:p w:rsidR="00026C5B" w:rsidRDefault="00026C5B" w:rsidP="00026C5B"/>
    <w:p w:rsidR="00026C5B" w:rsidRDefault="00026C5B" w:rsidP="00026C5B">
      <w:r w:rsidRPr="00B57FBB">
        <w:rPr>
          <w:b/>
        </w:rPr>
        <w:t>Salg af Skipperkroen</w:t>
      </w:r>
    </w:p>
    <w:p w:rsidR="00026C5B" w:rsidRPr="00B57FBB" w:rsidRDefault="00026C5B" w:rsidP="00026C5B">
      <w:r w:rsidRPr="00B57FBB">
        <w:t>Kommunalbestyrelsen</w:t>
      </w:r>
      <w:r w:rsidR="00CF397A">
        <w:t xml:space="preserve"> har besluttet at </w:t>
      </w:r>
      <w:r w:rsidRPr="00B57FBB">
        <w:t xml:space="preserve">Skipperkroen i Præstø </w:t>
      </w:r>
      <w:r w:rsidR="00CF397A">
        <w:t xml:space="preserve">skal </w:t>
      </w:r>
      <w:r w:rsidRPr="00B57FBB">
        <w:t>sættes til salg.</w:t>
      </w:r>
    </w:p>
    <w:p w:rsidR="00026C5B" w:rsidRPr="00B57FBB" w:rsidRDefault="00026C5B" w:rsidP="00026C5B">
      <w:r w:rsidRPr="00B57FBB">
        <w:t>Kroen der har et areal på 172 kvm i stuen og et stort lokale på 1. sal på 117 kvm, h</w:t>
      </w:r>
      <w:r w:rsidR="00CF397A">
        <w:t>ar stået tom i seks måneder. F</w:t>
      </w:r>
      <w:r w:rsidRPr="00B57FBB">
        <w:t>or at sikre liv og aktivitet i både høj- og lavsæson har det været forsøgt at leje den ud under betingelse af, at der blev drevet virksomhed indenfor restauration, fødevarer, hotel eller spisested.</w:t>
      </w:r>
    </w:p>
    <w:p w:rsidR="00026C5B" w:rsidRPr="00B57FBB" w:rsidRDefault="00026C5B" w:rsidP="00026C5B">
      <w:r w:rsidRPr="00B57FBB">
        <w:t>Efter en gennemgang af de indkomne bud har udvalget for Plan og Teknik i stedet ønsket kroen solgt. Det ønske bakkede kommunalbestyrelsen op omkring.</w:t>
      </w:r>
    </w:p>
    <w:p w:rsidR="00026C5B" w:rsidRPr="00B57FBB" w:rsidRDefault="00026C5B" w:rsidP="00026C5B"/>
    <w:p w:rsidR="00026C5B" w:rsidRPr="00B57FBB" w:rsidRDefault="00026C5B" w:rsidP="00026C5B">
      <w:r w:rsidRPr="00B57FBB">
        <w:t>Skipperkroen vil blive udbudt til salg i nærmeste fremtid.</w:t>
      </w:r>
    </w:p>
    <w:p w:rsidR="00026C5B" w:rsidRPr="00B57FBB" w:rsidRDefault="003445E2" w:rsidP="00026C5B">
      <w:r>
        <w:t>Salgsopstilling</w:t>
      </w:r>
      <w:r w:rsidR="00026C5B" w:rsidRPr="00B57FBB">
        <w:t> vil kunne ses på Vordingborg kommunes hjemmeside under erhverv/erhvervsgrunde.</w:t>
      </w:r>
    </w:p>
    <w:p w:rsidR="00026C5B" w:rsidRDefault="00026C5B" w:rsidP="00026C5B">
      <w:pPr>
        <w:rPr>
          <w:color w:val="1F497D"/>
        </w:rPr>
      </w:pPr>
    </w:p>
    <w:p w:rsidR="00026C5B" w:rsidRPr="002F3D0D" w:rsidRDefault="00537B6B" w:rsidP="00026C5B">
      <w:pPr>
        <w:rPr>
          <w:b/>
        </w:rPr>
      </w:pPr>
      <w:r>
        <w:rPr>
          <w:b/>
        </w:rPr>
        <w:t>Mas</w:t>
      </w:r>
      <w:r w:rsidR="00026C5B">
        <w:rPr>
          <w:b/>
        </w:rPr>
        <w:t>n</w:t>
      </w:r>
      <w:r>
        <w:rPr>
          <w:b/>
        </w:rPr>
        <w:t>e</w:t>
      </w:r>
      <w:r w:rsidR="00026C5B">
        <w:rPr>
          <w:b/>
        </w:rPr>
        <w:t>dsund</w:t>
      </w:r>
    </w:p>
    <w:p w:rsidR="00026C5B" w:rsidRDefault="00CF397A" w:rsidP="00026C5B">
      <w:pPr>
        <w:rPr>
          <w:rFonts w:eastAsia="Times New Roman"/>
        </w:rPr>
      </w:pPr>
      <w:r>
        <w:rPr>
          <w:rFonts w:eastAsia="Times New Roman"/>
        </w:rPr>
        <w:t xml:space="preserve">Renovering af molehovedet og den nye bro er lige ved at være færdig. Vi forventer at være helt færdige i uge 16. Arbejdet har taget </w:t>
      </w:r>
      <w:r w:rsidR="00537B6B">
        <w:rPr>
          <w:rFonts w:eastAsia="Times New Roman"/>
        </w:rPr>
        <w:t xml:space="preserve">lidt længere tid end forventet </w:t>
      </w:r>
      <w:r>
        <w:rPr>
          <w:rFonts w:eastAsia="Times New Roman"/>
        </w:rPr>
        <w:t>p</w:t>
      </w:r>
      <w:r w:rsidR="00537B6B">
        <w:rPr>
          <w:rFonts w:eastAsia="Times New Roman"/>
        </w:rPr>
        <w:t>å grund af den lange vinter.</w:t>
      </w:r>
      <w:r w:rsidR="00026C5B">
        <w:rPr>
          <w:rFonts w:eastAsia="Times New Roman"/>
        </w:rPr>
        <w:t xml:space="preserve"> Vi er meget </w:t>
      </w:r>
      <w:r>
        <w:rPr>
          <w:rFonts w:eastAsia="Times New Roman"/>
        </w:rPr>
        <w:t>tilfredse med resultatet, og håber broen kan bidrage til lidt mere liv på havnen.</w:t>
      </w:r>
    </w:p>
    <w:p w:rsidR="002C3251" w:rsidRDefault="002C3251" w:rsidP="00026C5B">
      <w:pPr>
        <w:rPr>
          <w:rFonts w:eastAsia="Times New Roman"/>
        </w:rPr>
      </w:pPr>
    </w:p>
    <w:p w:rsidR="002C3251" w:rsidRDefault="002C3251" w:rsidP="00026C5B">
      <w:pPr>
        <w:rPr>
          <w:rFonts w:eastAsia="Times New Roman"/>
        </w:rPr>
      </w:pPr>
      <w:r>
        <w:rPr>
          <w:rFonts w:eastAsia="Times New Roman"/>
          <w:noProof/>
          <w:lang w:eastAsia="da-DK"/>
        </w:rPr>
        <w:t xml:space="preserve">   </w:t>
      </w:r>
      <w:r w:rsidRPr="002C3251">
        <w:rPr>
          <w:rFonts w:eastAsia="Times New Roman"/>
          <w:noProof/>
          <w:lang w:eastAsia="da-DK"/>
        </w:rPr>
        <w:drawing>
          <wp:inline distT="0" distB="0" distL="0" distR="0" wp14:anchorId="63A10F74" wp14:editId="34DAD0D9">
            <wp:extent cx="2371725" cy="2923539"/>
            <wp:effectExtent l="0" t="0" r="0" b="0"/>
            <wp:docPr id="9" name="Billede 9" descr="\\srv-fs-user_d.vordbkom.dk\Desktop$\beny\Desktop\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s-user_d.vordbkom.dk\Desktop$\beny\Desktop\111111111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3329" cy="2950170"/>
                    </a:xfrm>
                    <a:prstGeom prst="rect">
                      <a:avLst/>
                    </a:prstGeom>
                    <a:noFill/>
                    <a:ln>
                      <a:noFill/>
                    </a:ln>
                  </pic:spPr>
                </pic:pic>
              </a:graphicData>
            </a:graphic>
          </wp:inline>
        </w:drawing>
      </w:r>
      <w:r>
        <w:rPr>
          <w:rFonts w:eastAsia="Times New Roman"/>
          <w:noProof/>
          <w:lang w:eastAsia="da-DK"/>
        </w:rPr>
        <w:t xml:space="preserve">                        </w:t>
      </w:r>
      <w:r w:rsidRPr="002C3251">
        <w:rPr>
          <w:rFonts w:eastAsia="Times New Roman"/>
          <w:noProof/>
          <w:lang w:eastAsia="da-DK"/>
        </w:rPr>
        <w:t xml:space="preserve"> </w:t>
      </w:r>
      <w:r w:rsidRPr="002C3251">
        <w:rPr>
          <w:rFonts w:eastAsia="Times New Roman"/>
          <w:noProof/>
          <w:lang w:eastAsia="da-DK"/>
        </w:rPr>
        <w:drawing>
          <wp:inline distT="0" distB="0" distL="0" distR="0" wp14:anchorId="640D4E3D" wp14:editId="6D7F54E5">
            <wp:extent cx="2357697" cy="2904684"/>
            <wp:effectExtent l="0" t="0" r="5080" b="0"/>
            <wp:docPr id="8" name="Billede 8" descr="\\srv-fs-user_d.vordbkom.dk\Desktop$\beny\Desktop\29572617_1656629707723811_3480669180532231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s-user_d.vordbkom.dk\Desktop$\beny\Desktop\29572617_1656629707723811_348066918053223157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533" cy="2930354"/>
                    </a:xfrm>
                    <a:prstGeom prst="rect">
                      <a:avLst/>
                    </a:prstGeom>
                    <a:noFill/>
                    <a:ln>
                      <a:noFill/>
                    </a:ln>
                  </pic:spPr>
                </pic:pic>
              </a:graphicData>
            </a:graphic>
          </wp:inline>
        </w:drawing>
      </w:r>
      <w:r>
        <w:rPr>
          <w:rFonts w:eastAsia="Times New Roman"/>
          <w:noProof/>
          <w:lang w:eastAsia="da-DK"/>
        </w:rPr>
        <w:t xml:space="preserve">   </w:t>
      </w:r>
    </w:p>
    <w:p w:rsidR="002C3251" w:rsidRDefault="002C3251" w:rsidP="00026C5B">
      <w:pPr>
        <w:rPr>
          <w:rFonts w:eastAsia="Times New Roman"/>
        </w:rPr>
      </w:pPr>
      <w:r>
        <w:rPr>
          <w:rFonts w:eastAsia="Times New Roman"/>
        </w:rPr>
        <w:t xml:space="preserve">                                                                                  </w:t>
      </w:r>
    </w:p>
    <w:p w:rsidR="00026C5B" w:rsidRDefault="00026C5B" w:rsidP="00026C5B">
      <w:pPr>
        <w:rPr>
          <w:rFonts w:eastAsia="Times New Roman"/>
        </w:rPr>
      </w:pPr>
    </w:p>
    <w:p w:rsidR="0015102F" w:rsidRDefault="0015102F" w:rsidP="00026C5B">
      <w:pPr>
        <w:rPr>
          <w:rFonts w:eastAsia="Times New Roman"/>
        </w:rPr>
      </w:pPr>
    </w:p>
    <w:p w:rsidR="0015102F" w:rsidRDefault="0015102F" w:rsidP="00026C5B">
      <w:pPr>
        <w:rPr>
          <w:rFonts w:eastAsia="Times New Roman"/>
        </w:rPr>
      </w:pPr>
    </w:p>
    <w:p w:rsidR="0015102F" w:rsidRDefault="0015102F" w:rsidP="00026C5B">
      <w:pPr>
        <w:rPr>
          <w:rFonts w:eastAsia="Times New Roman"/>
        </w:rPr>
      </w:pPr>
    </w:p>
    <w:p w:rsidR="0015102F" w:rsidRDefault="0015102F" w:rsidP="00026C5B">
      <w:pPr>
        <w:rPr>
          <w:rFonts w:eastAsia="Times New Roman"/>
        </w:rPr>
      </w:pPr>
    </w:p>
    <w:p w:rsidR="0015102F" w:rsidRDefault="0015102F" w:rsidP="00026C5B">
      <w:pPr>
        <w:rPr>
          <w:rFonts w:eastAsia="Times New Roman"/>
        </w:rPr>
      </w:pPr>
    </w:p>
    <w:p w:rsidR="0015102F" w:rsidRDefault="0015102F" w:rsidP="00026C5B">
      <w:pPr>
        <w:rPr>
          <w:rFonts w:eastAsia="Times New Roman"/>
        </w:rPr>
      </w:pPr>
    </w:p>
    <w:p w:rsidR="00026C5B" w:rsidRPr="00026C5B" w:rsidRDefault="00026C5B" w:rsidP="00026C5B">
      <w:pPr>
        <w:rPr>
          <w:b/>
        </w:rPr>
      </w:pPr>
      <w:r w:rsidRPr="00026C5B">
        <w:rPr>
          <w:b/>
        </w:rPr>
        <w:lastRenderedPageBreak/>
        <w:t>Flydebro i Præstø</w:t>
      </w:r>
    </w:p>
    <w:p w:rsidR="00CF397A" w:rsidRDefault="00CF397A" w:rsidP="0015102F">
      <w:pPr>
        <w:pStyle w:val="Almindeligtekst"/>
        <w:rPr>
          <w:rFonts w:ascii="Arial" w:eastAsia="Times New Roman" w:hAnsi="Arial"/>
          <w:szCs w:val="22"/>
        </w:rPr>
      </w:pPr>
      <w:r w:rsidRPr="00CF397A">
        <w:rPr>
          <w:rFonts w:ascii="Arial" w:eastAsia="Times New Roman" w:hAnsi="Arial"/>
          <w:szCs w:val="22"/>
        </w:rPr>
        <w:t xml:space="preserve">En af de gamle træbroer </w:t>
      </w:r>
      <w:r>
        <w:rPr>
          <w:rFonts w:ascii="Arial" w:eastAsia="Times New Roman" w:hAnsi="Arial"/>
          <w:szCs w:val="22"/>
        </w:rPr>
        <w:t xml:space="preserve">på Præstø havn </w:t>
      </w:r>
      <w:r w:rsidRPr="00CF397A">
        <w:rPr>
          <w:rFonts w:ascii="Arial" w:eastAsia="Times New Roman" w:hAnsi="Arial"/>
          <w:szCs w:val="22"/>
        </w:rPr>
        <w:t xml:space="preserve">er ved at blive udskiftet med en ny og lækker flydebro med Y-bomme og pæle. Den nye bro virker i langt højere grad end den gamle som </w:t>
      </w:r>
      <w:proofErr w:type="spellStart"/>
      <w:r w:rsidRPr="00CF397A">
        <w:rPr>
          <w:rFonts w:ascii="Arial" w:eastAsia="Times New Roman" w:hAnsi="Arial"/>
          <w:szCs w:val="22"/>
        </w:rPr>
        <w:t>bølgelæ</w:t>
      </w:r>
      <w:proofErr w:type="spellEnd"/>
      <w:r w:rsidRPr="00CF397A">
        <w:rPr>
          <w:rFonts w:ascii="Arial" w:eastAsia="Times New Roman" w:hAnsi="Arial"/>
          <w:szCs w:val="22"/>
        </w:rPr>
        <w:t>.</w:t>
      </w:r>
      <w:r>
        <w:rPr>
          <w:rFonts w:ascii="Arial" w:eastAsia="Times New Roman" w:hAnsi="Arial"/>
          <w:szCs w:val="22"/>
        </w:rPr>
        <w:br/>
      </w:r>
      <w:r w:rsidRPr="00CF397A">
        <w:rPr>
          <w:rFonts w:ascii="Arial" w:eastAsia="Times New Roman" w:hAnsi="Arial"/>
          <w:szCs w:val="22"/>
        </w:rPr>
        <w:t>Den nye bro bliver helt færdig til "indflytning" i næste uge - den kraftige vind i disse dage har forsinket arbejdet lidt. Dermed får Præstø endnu et løft med en attraktiv bro.</w:t>
      </w:r>
    </w:p>
    <w:p w:rsidR="0015102F" w:rsidRDefault="0015102F" w:rsidP="0015102F">
      <w:pPr>
        <w:pStyle w:val="Almindeligtekst"/>
        <w:rPr>
          <w:rFonts w:ascii="Arial" w:eastAsia="Times New Roman" w:hAnsi="Arial"/>
          <w:szCs w:val="22"/>
        </w:rPr>
      </w:pPr>
    </w:p>
    <w:p w:rsidR="0015102F" w:rsidRDefault="0015102F" w:rsidP="002C3251">
      <w:pPr>
        <w:rPr>
          <w:rFonts w:eastAsia="Times New Roman"/>
        </w:rPr>
      </w:pPr>
    </w:p>
    <w:p w:rsidR="002C3251" w:rsidRPr="002F3D0D" w:rsidRDefault="002C3251" w:rsidP="002C3251">
      <w:pPr>
        <w:rPr>
          <w:b/>
        </w:rPr>
      </w:pPr>
      <w:r w:rsidRPr="002F3D0D">
        <w:rPr>
          <w:b/>
        </w:rPr>
        <w:t>Klintecup 2018</w:t>
      </w:r>
    </w:p>
    <w:p w:rsidR="002C3251" w:rsidRDefault="00CF397A" w:rsidP="002C3251">
      <w:r>
        <w:rPr>
          <w:rFonts w:eastAsia="Times New Roman"/>
        </w:rPr>
        <w:t xml:space="preserve">I påsken blev der afholdt Klintecup i Klintholm Havn. Desværre blev det kun til en fiskedag på grund af vejret. Til gengæld blev den lang. Der var fiskeri frem til 19:30. Der blev fanget 25 laks </w:t>
      </w:r>
      <w:proofErr w:type="gramStart"/>
      <w:r>
        <w:rPr>
          <w:rFonts w:eastAsia="Times New Roman"/>
        </w:rPr>
        <w:t>og  11</w:t>
      </w:r>
      <w:proofErr w:type="gramEnd"/>
      <w:r>
        <w:rPr>
          <w:rFonts w:eastAsia="Times New Roman"/>
        </w:rPr>
        <w:t xml:space="preserve"> ørred. Den største laks vejede 15,7 kg</w:t>
      </w:r>
      <w:r w:rsidR="00537B6B">
        <w:rPr>
          <w:rFonts w:eastAsia="Times New Roman"/>
        </w:rPr>
        <w:t>,</w:t>
      </w:r>
      <w:r>
        <w:rPr>
          <w:rFonts w:eastAsia="Times New Roman"/>
        </w:rPr>
        <w:t xml:space="preserve"> og den største ørred vejede 4,1 kg. Der var i alt 150 </w:t>
      </w:r>
      <w:r w:rsidR="00531F0A">
        <w:rPr>
          <w:rFonts w:eastAsia="Times New Roman"/>
        </w:rPr>
        <w:t>både tilmeldt konkurrencen, som blev afholdt af Møn Trolling.</w:t>
      </w:r>
    </w:p>
    <w:p w:rsidR="00026C5B" w:rsidRDefault="00026C5B" w:rsidP="00026C5B"/>
    <w:p w:rsidR="00BC35D6" w:rsidRDefault="00BC35D6" w:rsidP="00BC35D6">
      <w:r w:rsidRPr="00B57FBB">
        <w:rPr>
          <w:b/>
        </w:rPr>
        <w:t>Blå Eventyr</w:t>
      </w:r>
    </w:p>
    <w:p w:rsidR="00BC35D6" w:rsidRDefault="00BC35D6" w:rsidP="00BC35D6">
      <w:r>
        <w:t xml:space="preserve">Har du mon tænkt over, hvad der er under vandet? Eller hvad man egentlig kan lave på vandet? Eller med </w:t>
      </w:r>
      <w:r w:rsidR="00531F0A">
        <w:t>vandet? Eller ved vandet? Så kig</w:t>
      </w:r>
      <w:r>
        <w:t xml:space="preserve"> nærmere på vores nye oplevelses- og inspirationskort ”Blå Eventyr”. Det kommer i en papirversion med en masse information og tips til alt, hvad man kan lave i, på og ved vandet. Kortet understøttes også af en fin hjemmeside, hvor de nyeste og mere detaljerede informationer altid vil være tilgængelige</w:t>
      </w:r>
      <w:r w:rsidR="00DA7F76">
        <w:t xml:space="preserve">. </w:t>
      </w:r>
      <w:r>
        <w:t>Papirkortene kommer til at ligge ude hos alle vores havne, tu</w:t>
      </w:r>
      <w:r w:rsidR="00CF397A">
        <w:t xml:space="preserve">ristinformationer, butikker og </w:t>
      </w:r>
      <w:r>
        <w:t>erhvervsdrivende i havnene. Vi er selv begejstrede for alle de muligheder, det nye kort byder på. Vi håber, alle vil tage godt i mod det og kaste sig ud i de mange muligheder.</w:t>
      </w:r>
      <w:r w:rsidR="00531F0A">
        <w:t xml:space="preserve"> Blå eventyr lanceres 1. maj 2018</w:t>
      </w:r>
    </w:p>
    <w:p w:rsidR="00BC35D6" w:rsidRDefault="00BC35D6" w:rsidP="00B57FBB">
      <w:pPr>
        <w:rPr>
          <w:b/>
        </w:rPr>
      </w:pPr>
    </w:p>
    <w:p w:rsidR="00B57FBB" w:rsidRDefault="00B57FBB" w:rsidP="00B57FBB">
      <w:r w:rsidRPr="00B57FBB">
        <w:rPr>
          <w:b/>
        </w:rPr>
        <w:t>Hårbølle Havnehøker</w:t>
      </w:r>
    </w:p>
    <w:p w:rsidR="00BC35D6" w:rsidRDefault="00B57FBB" w:rsidP="00B57FBB">
      <w:r>
        <w:t xml:space="preserve">Håndværkerne arbejder på livet løs i den nye Havnehøker. Der er støbt nyt gulv, nedbrudt gammel væg, sat fine fliser op, lavet en ny dør, så man også kan komme ud og se solnedgangen osv. Elektrikeren kommer forbi i uge 16 og aftaler med den nye Høker, hvor stikkene skal sidde. Og så er det lige ved at være lige ved, at vi kan overdrage hele herligheden til den nye Høker, så butikken kan blive gjort helt færdig med lækker kaffemaskine, serveringsdisk mv. Hold øje med vores facebookside, hvornår Høkeren holder officiel åbning og hælder de første kopper dampende, duftende, dejlig kaffe op til os. Det bliver her i </w:t>
      </w:r>
      <w:r w:rsidR="00537B6B">
        <w:t>l</w:t>
      </w:r>
      <w:r>
        <w:t>øbet af maj måned.</w:t>
      </w:r>
    </w:p>
    <w:p w:rsidR="00BC35D6" w:rsidRDefault="00BC35D6" w:rsidP="00B57FBB"/>
    <w:p w:rsidR="00BC35D6" w:rsidRDefault="00BC35D6" w:rsidP="00B57FBB">
      <w:r>
        <w:rPr>
          <w:noProof/>
          <w:lang w:eastAsia="da-DK"/>
        </w:rPr>
        <w:t xml:space="preserve">     </w:t>
      </w:r>
      <w:r w:rsidRPr="00BC35D6">
        <w:rPr>
          <w:noProof/>
          <w:lang w:eastAsia="da-DK"/>
        </w:rPr>
        <w:drawing>
          <wp:inline distT="0" distB="0" distL="0" distR="0">
            <wp:extent cx="2419350" cy="2124075"/>
            <wp:effectExtent l="0" t="0" r="0" b="9525"/>
            <wp:docPr id="10" name="Billede 10" descr="\\srv-fs-user_d.vordbkom.dk\Desktop$\beny\Desktop\29572575_613291595680575_3695754519740489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s-user_d.vordbkom.dk\Desktop$\beny\Desktop\29572575_613291595680575_369575451974048997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r w:rsidRPr="00BC35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da-DK"/>
        </w:rPr>
        <w:t xml:space="preserve">                 </w:t>
      </w:r>
      <w:r w:rsidRPr="00BC35D6">
        <w:rPr>
          <w:noProof/>
          <w:lang w:eastAsia="da-DK"/>
        </w:rPr>
        <w:drawing>
          <wp:inline distT="0" distB="0" distL="0" distR="0">
            <wp:extent cx="2381250" cy="2150110"/>
            <wp:effectExtent l="0" t="0" r="0" b="2540"/>
            <wp:docPr id="12" name="Billede 12" descr="\\srv-fs-user_d.vordbkom.dk\Desktop$\beny\Desktop\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fs-user_d.vordbkom.dk\Desktop$\beny\Desktop\IMG_12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266" cy="2151027"/>
                    </a:xfrm>
                    <a:prstGeom prst="rect">
                      <a:avLst/>
                    </a:prstGeom>
                    <a:noFill/>
                    <a:ln>
                      <a:noFill/>
                    </a:ln>
                  </pic:spPr>
                </pic:pic>
              </a:graphicData>
            </a:graphic>
          </wp:inline>
        </w:drawing>
      </w:r>
    </w:p>
    <w:p w:rsidR="006F1D2C" w:rsidRDefault="006F1D2C" w:rsidP="00B57FBB"/>
    <w:p w:rsidR="0015102F" w:rsidRDefault="0015102F" w:rsidP="00B57FBB"/>
    <w:p w:rsidR="00B57FBB" w:rsidRPr="00B57FBB" w:rsidRDefault="00661607" w:rsidP="00B57FBB">
      <w:r w:rsidRPr="00B57FBB">
        <w:rPr>
          <w:b/>
        </w:rPr>
        <w:lastRenderedPageBreak/>
        <w:t>Hjælp os med at hjælpe havmiljøet</w:t>
      </w:r>
      <w:r w:rsidR="00B57FBB">
        <w:rPr>
          <w:b/>
        </w:rPr>
        <w:br/>
      </w:r>
      <w:r w:rsidR="00B57FBB" w:rsidRPr="00B57FBB">
        <w:t>Vi har rigtig meget vand omkring os i Vordingborg Kommune. Det vil vi rigtig gerne være med til at passe på. Vi håber</w:t>
      </w:r>
      <w:r w:rsidR="00537B6B">
        <w:t>, I</w:t>
      </w:r>
      <w:r w:rsidR="00B57FBB" w:rsidRPr="00B57FBB">
        <w:t xml:space="preserve"> vil hjælpe os med opgaven. FLID, som vi er medlem af, har lavet en aftale med forsvar</w:t>
      </w:r>
      <w:r w:rsidR="00537B6B">
        <w:t>et, som står bag havmiljøvogter</w:t>
      </w:r>
      <w:r w:rsidR="00B57FBB" w:rsidRPr="00B57FBB">
        <w:t>kampagnen, om at deltage. Det betyder</w:t>
      </w:r>
      <w:r w:rsidR="00537B6B">
        <w:t>,</w:t>
      </w:r>
      <w:r w:rsidR="00B57FBB" w:rsidRPr="00B57FBB">
        <w:t xml:space="preserve"> at hver havn får uddelt: </w:t>
      </w:r>
    </w:p>
    <w:p w:rsidR="00B57FBB" w:rsidRPr="00B57FBB" w:rsidRDefault="00B57FBB" w:rsidP="00B57FBB">
      <w:pPr>
        <w:pStyle w:val="Listeafsnit"/>
        <w:numPr>
          <w:ilvl w:val="0"/>
          <w:numId w:val="2"/>
        </w:numPr>
      </w:pPr>
      <w:r w:rsidRPr="00B57FBB">
        <w:t>1 kasse havfaldsposer – til uddeling til havmiljøvogtere</w:t>
      </w:r>
    </w:p>
    <w:p w:rsidR="00B57FBB" w:rsidRPr="00B57FBB" w:rsidRDefault="00B57FBB" w:rsidP="00B57FBB">
      <w:pPr>
        <w:pStyle w:val="Listeafsnit"/>
        <w:numPr>
          <w:ilvl w:val="0"/>
          <w:numId w:val="2"/>
        </w:numPr>
      </w:pPr>
      <w:r w:rsidRPr="00B57FBB">
        <w:t>1 kasse havfaldssække – til brug i affaldsbeholdere og uddele til havmiljøvogtere</w:t>
      </w:r>
    </w:p>
    <w:p w:rsidR="00B57FBB" w:rsidRPr="00B57FBB" w:rsidRDefault="00B57FBB" w:rsidP="00B57FBB">
      <w:pPr>
        <w:pStyle w:val="Listeafsnit"/>
        <w:numPr>
          <w:ilvl w:val="0"/>
          <w:numId w:val="2"/>
        </w:numPr>
      </w:pPr>
      <w:r w:rsidRPr="00B57FBB">
        <w:t>1 plakat – til ophængning f.eks. på havnekontoret </w:t>
      </w:r>
    </w:p>
    <w:p w:rsidR="00B57FBB" w:rsidRPr="00B57FBB" w:rsidRDefault="00B57FBB" w:rsidP="00665BD4">
      <w:pPr>
        <w:pStyle w:val="Listeafsnit"/>
        <w:numPr>
          <w:ilvl w:val="0"/>
          <w:numId w:val="2"/>
        </w:numPr>
      </w:pPr>
      <w:r w:rsidRPr="00B57FBB">
        <w:t>1 brochureholder med 40 Havmiljøvogter foldere – til uddeling til alle interesserede  </w:t>
      </w:r>
    </w:p>
    <w:p w:rsidR="00026C5B" w:rsidRDefault="00B723ED" w:rsidP="00B57FBB">
      <w:r>
        <w:t>Vi håber me</w:t>
      </w:r>
      <w:r w:rsidR="00B57FBB" w:rsidRPr="00B57FBB">
        <w:t xml:space="preserve">get, at I vil </w:t>
      </w:r>
      <w:r w:rsidR="00B57FBB">
        <w:t>være med. I kan få ”</w:t>
      </w:r>
      <w:r w:rsidR="00B57FBB" w:rsidRPr="00B57FBB">
        <w:t xml:space="preserve">havfaldsposer </w:t>
      </w:r>
      <w:r w:rsidR="00B57FBB">
        <w:t>”udleveret hos havnefogederne.</w:t>
      </w:r>
      <w:r>
        <w:t xml:space="preserve"> En lille indsats </w:t>
      </w:r>
      <w:r w:rsidRPr="00B57FBB">
        <w:t>gavner os alle</w:t>
      </w:r>
      <w:r w:rsidR="00BC35D6">
        <w:t xml:space="preserve">. Læs mere på </w:t>
      </w:r>
      <w:hyperlink r:id="rId18" w:history="1">
        <w:proofErr w:type="spellStart"/>
        <w:r w:rsidR="00B57FBB" w:rsidRPr="00B57FBB">
          <w:t>FLID</w:t>
        </w:r>
        <w:r w:rsidR="00537B6B">
          <w:t>’</w:t>
        </w:r>
        <w:r w:rsidR="00B57FBB" w:rsidRPr="00B57FBB">
          <w:t>s</w:t>
        </w:r>
        <w:proofErr w:type="spellEnd"/>
        <w:r w:rsidR="00B57FBB" w:rsidRPr="00B57FBB">
          <w:t xml:space="preserve"> hjemmeside</w:t>
        </w:r>
      </w:hyperlink>
      <w:r w:rsidR="00B57FBB" w:rsidRPr="00B57FBB">
        <w:t xml:space="preserve">, i Flid &amp; Fakta samt på </w:t>
      </w:r>
      <w:hyperlink r:id="rId19" w:history="1">
        <w:r w:rsidR="00B57FBB" w:rsidRPr="00B57FBB">
          <w:t>Havnemiljøvogter.dk</w:t>
        </w:r>
      </w:hyperlink>
    </w:p>
    <w:p w:rsidR="00531F0A" w:rsidRDefault="00531F0A" w:rsidP="00B57FBB"/>
    <w:p w:rsidR="00026C5B" w:rsidRDefault="00026C5B" w:rsidP="00026C5B">
      <w:pPr>
        <w:rPr>
          <w:b/>
        </w:rPr>
      </w:pPr>
      <w:r w:rsidRPr="00661607">
        <w:rPr>
          <w:b/>
        </w:rPr>
        <w:t>Ohøj kalender</w:t>
      </w:r>
    </w:p>
    <w:p w:rsidR="00026C5B" w:rsidRDefault="00BC35D6" w:rsidP="00026C5B">
      <w:r>
        <w:t xml:space="preserve">Sidste år var vores gæstesejlere meget glade for vores nye tiltag med </w:t>
      </w:r>
      <w:r w:rsidR="00E60ED5">
        <w:t>”Ohøj” kalenderen. Derfor udarbejder vi den igen i år, så sejlerne kan benytte de tilbud</w:t>
      </w:r>
      <w:r w:rsidR="00537B6B">
        <w:t>,</w:t>
      </w:r>
      <w:r w:rsidR="00E60ED5">
        <w:t xml:space="preserve"> der er i nærområdet.</w:t>
      </w:r>
      <w:r w:rsidR="00026C5B">
        <w:t xml:space="preserve"> Vi har </w:t>
      </w:r>
      <w:r w:rsidR="00E60ED5">
        <w:t>i marts måned</w:t>
      </w:r>
      <w:r w:rsidR="00026C5B">
        <w:t xml:space="preserve"> fremsendt en mail til alle foreninger i havnene. I mailen opfordrede vi til at melde ind med arrangementer</w:t>
      </w:r>
      <w:r w:rsidR="00537B6B">
        <w:t>,</w:t>
      </w:r>
      <w:r w:rsidR="00026C5B">
        <w:t xml:space="preserve"> der sker både i nærområdet og i havnene. Arrangementerne vil blive promoveret på vores havne på en ugeplan</w:t>
      </w:r>
      <w:r w:rsidR="00E60ED5">
        <w:t xml:space="preserve"> i et sandwichskilt og</w:t>
      </w:r>
      <w:r w:rsidR="00537B6B">
        <w:t>/</w:t>
      </w:r>
      <w:r w:rsidR="00E60ED5">
        <w:t>eller på havnekontoret</w:t>
      </w:r>
      <w:r w:rsidR="00026C5B">
        <w:t>, som skiftes hver uge. Har du et arrangement</w:t>
      </w:r>
      <w:r w:rsidR="00537B6B">
        <w:t>,</w:t>
      </w:r>
      <w:r w:rsidR="00026C5B">
        <w:t xml:space="preserve"> du gerne vil have med i kalenderen, så send en mail til </w:t>
      </w:r>
      <w:hyperlink r:id="rId20" w:history="1">
        <w:r w:rsidR="00026C5B" w:rsidRPr="00254DF4">
          <w:rPr>
            <w:rStyle w:val="Hyperlink"/>
          </w:rPr>
          <w:t>beny@vordingborg.dk</w:t>
        </w:r>
      </w:hyperlink>
    </w:p>
    <w:p w:rsidR="00B723ED" w:rsidRDefault="00B723ED" w:rsidP="00B57FBB"/>
    <w:p w:rsidR="00661607" w:rsidRPr="00026A35" w:rsidRDefault="00661607" w:rsidP="00661607">
      <w:pPr>
        <w:rPr>
          <w:b/>
        </w:rPr>
      </w:pPr>
      <w:r w:rsidRPr="00661607">
        <w:rPr>
          <w:b/>
        </w:rPr>
        <w:t>Gode tips og ide</w:t>
      </w:r>
      <w:r w:rsidR="00026A35">
        <w:rPr>
          <w:b/>
        </w:rPr>
        <w:t xml:space="preserve">er fra andre havne </w:t>
      </w:r>
      <w:r w:rsidR="00B723ED">
        <w:rPr>
          <w:b/>
        </w:rPr>
        <w:br/>
      </w:r>
      <w:r w:rsidR="00B723ED">
        <w:t>Vi vil så gerne gøre det bedste i vores havne og give fastliggere og gæstesejlere den optimale oplevelse i havnene. Hjælp os med at blive bedre. Har du en god ide eller et tip om noget</w:t>
      </w:r>
      <w:r w:rsidR="00537B6B">
        <w:t>,</w:t>
      </w:r>
      <w:r w:rsidR="00B723ED">
        <w:t xml:space="preserve"> der fungere</w:t>
      </w:r>
      <w:r w:rsidR="00537B6B">
        <w:t>r</w:t>
      </w:r>
      <w:r w:rsidR="00B723ED">
        <w:t xml:space="preserve"> rigtig godt i andre havne, så hører vi meget gerne fra dig. </w:t>
      </w:r>
      <w:r w:rsidR="00026A35">
        <w:br/>
      </w:r>
    </w:p>
    <w:p w:rsidR="00026A35" w:rsidRDefault="00026A35" w:rsidP="00661607">
      <w:r w:rsidRPr="00026A35">
        <w:rPr>
          <w:b/>
        </w:rPr>
        <w:t xml:space="preserve">Skal du på sejlerferie </w:t>
      </w:r>
      <w:proofErr w:type="gramStart"/>
      <w:r w:rsidRPr="00026A35">
        <w:rPr>
          <w:b/>
        </w:rPr>
        <w:t>år?</w:t>
      </w:r>
      <w:r>
        <w:rPr>
          <w:b/>
        </w:rPr>
        <w:br/>
      </w:r>
      <w:r>
        <w:t>Så</w:t>
      </w:r>
      <w:proofErr w:type="gramEnd"/>
      <w:r>
        <w:t xml:space="preserve"> kan du hjælpe os med at fortælle lidt om Vordingborg Lystbådehavne til andre sejlere, når du møder dem på bådebroen. Hvis du har lyst, så kom forbi havnekontoret, og få en ”turistpose” med. I posen samler vi brochurer fra </w:t>
      </w:r>
      <w:r w:rsidR="004E74C9">
        <w:t>vores kommune med attraktioner og seværdigheder, som du kan give til interesseret i ind- og udland.</w:t>
      </w:r>
    </w:p>
    <w:p w:rsidR="00EC31A5" w:rsidRDefault="00EC31A5" w:rsidP="00661607"/>
    <w:p w:rsidR="00EC31A5" w:rsidRDefault="00EC31A5" w:rsidP="00EC31A5">
      <w:pPr>
        <w:rPr>
          <w:b/>
        </w:rPr>
      </w:pPr>
      <w:r>
        <w:rPr>
          <w:b/>
        </w:rPr>
        <w:t>Ny Havnefoged i Klintholm Havn</w:t>
      </w:r>
    </w:p>
    <w:p w:rsidR="00EC31A5" w:rsidRDefault="00EC31A5" w:rsidP="00EC31A5">
      <w:r>
        <w:t xml:space="preserve">Den 9. april 2018 startede vores nye Havnefoged i Klintholm Havn. </w:t>
      </w:r>
      <w:r>
        <w:br/>
        <w:t>Han hedder Kim Tolstrup og er allerede i fuld gang med oplæring, så han bliver klar til at tage imod alle de mange gæstesejlere</w:t>
      </w:r>
      <w:r w:rsidR="00537B6B">
        <w:t>,</w:t>
      </w:r>
      <w:r>
        <w:t xml:space="preserve"> der hvert år lægger deres tur forbi Klintholm. Kim har en stor interesse og erfaring i det maritime og kommer til vores organisation med en håndværksmæssig baggrund, som han vil kunne bruge i arbejdet på Klintholm Havn.</w:t>
      </w:r>
    </w:p>
    <w:p w:rsidR="00EC31A5" w:rsidRPr="00363DE4" w:rsidRDefault="00EC31A5" w:rsidP="00EC31A5"/>
    <w:p w:rsidR="00EC31A5" w:rsidRDefault="00EC31A5" w:rsidP="00EC31A5">
      <w:r>
        <w:rPr>
          <w:b/>
        </w:rPr>
        <w:t>Havnefoged</w:t>
      </w:r>
      <w:r w:rsidRPr="00661607">
        <w:rPr>
          <w:b/>
        </w:rPr>
        <w:t xml:space="preserve"> på Præstø </w:t>
      </w:r>
      <w:r>
        <w:rPr>
          <w:b/>
        </w:rPr>
        <w:t>Havn – Farvel og goddag</w:t>
      </w:r>
      <w:r>
        <w:rPr>
          <w:b/>
        </w:rPr>
        <w:br/>
      </w:r>
      <w:r>
        <w:t>Helmuth Jacobsen har besluttet at gå på velfortjent efterløn efter et langt, meget værdsat og aktivt virke som vores havnefoged i Præstø Havn. Helmuth har sidste officielle arbejdsdag den 10. august 2018. Der er udarbejdet en plan for de sidste måneder, så vi kan sikre en fornuftig afslutning af vigtige opgaver og overdragelse af vigtig og uvurderlig viden til Helmuths efterfølger og k</w:t>
      </w:r>
      <w:r w:rsidR="0015102F">
        <w:t>ollegerne i havneorganisationen.</w:t>
      </w:r>
      <w:r w:rsidR="0015102F">
        <w:br/>
      </w:r>
      <w:bookmarkStart w:id="1" w:name="_GoBack"/>
      <w:bookmarkEnd w:id="1"/>
      <w:r>
        <w:lastRenderedPageBreak/>
        <w:t xml:space="preserve">Den nye havnefoged på Præstø Havn bliver Morten Olsen, som gennem nogen tid har arbejdet på havnen sammen med Helmuth og gradvis er blevet oplært i faget. Morten er udnævnt til Havnefoged med virkning fra 1. </w:t>
      </w:r>
      <w:r w:rsidR="00537B6B">
        <w:t>a</w:t>
      </w:r>
      <w:r>
        <w:t>pril 2018. Hen over sommeren løser Morten opgaverne sammen med Helmuth for efter 10/8 selv at stå for opgaverne, med støtte fra sine kolleger på de andre havne.</w:t>
      </w:r>
    </w:p>
    <w:p w:rsidR="00EC31A5" w:rsidRDefault="00EC31A5" w:rsidP="00661607"/>
    <w:p w:rsidR="00E60ED5" w:rsidRDefault="00531F0A" w:rsidP="00E60ED5">
      <w:r>
        <w:rPr>
          <w:b/>
        </w:rPr>
        <w:t>Somm</w:t>
      </w:r>
      <w:r w:rsidR="00E60ED5" w:rsidRPr="00B57FBB">
        <w:rPr>
          <w:b/>
        </w:rPr>
        <w:t>erafløsere</w:t>
      </w:r>
    </w:p>
    <w:p w:rsidR="00E60ED5" w:rsidRDefault="00E60ED5" w:rsidP="00E60ED5">
      <w:r>
        <w:t xml:space="preserve">Efter vinterens dvale er havnene nu ved at gøre klar til den nye sæson. Vi har samlet et godt og velfungerende hold af havnefolk, som skal køre en god sæson hjem. </w:t>
      </w:r>
      <w:r w:rsidR="00EC31A5">
        <w:t xml:space="preserve">Holdet består af </w:t>
      </w:r>
      <w:r>
        <w:t>de faste havnefogeder, vores hjælper Jess,</w:t>
      </w:r>
      <w:r w:rsidR="00EC31A5">
        <w:t xml:space="preserve"> </w:t>
      </w:r>
      <w:r>
        <w:t>os i administrationen – Herdis, Betina, Mads og Annemette – og så er de</w:t>
      </w:r>
      <w:r w:rsidR="00537B6B">
        <w:t>r</w:t>
      </w:r>
      <w:r>
        <w:t xml:space="preserve"> vores uundværlige sommerafløsere, som lige giver den ekstra forstærkning, som vi har brug for, når det rigtig går løs. I år får vi hjælp af de gamle kendinge Vagn og Ha</w:t>
      </w:r>
      <w:r w:rsidR="00EC31A5">
        <w:t xml:space="preserve">nna og så en ny mand på holdet, </w:t>
      </w:r>
      <w:r>
        <w:t xml:space="preserve">Rigo. Vi glæder os alle til at </w:t>
      </w:r>
      <w:r w:rsidR="00EC31A5">
        <w:t>se</w:t>
      </w:r>
      <w:r>
        <w:t xml:space="preserve"> jer på havnene og sammen skabe forudsætninger for en god sæson. Vi kickstartede sæsonen med et fælles seminar den 5. april 2018, hvor det lykkedes at samle hele flokken</w:t>
      </w:r>
      <w:r w:rsidR="00537B6B">
        <w:t>,</w:t>
      </w:r>
      <w:r>
        <w:t xml:space="preserve"> der arbejder med lystbådehavne, sommer og vinter, ude på havnen</w:t>
      </w:r>
      <w:r w:rsidR="00EC31A5">
        <w:t>e</w:t>
      </w:r>
      <w:r>
        <w:t xml:space="preserve"> og bag skærmen.</w:t>
      </w:r>
    </w:p>
    <w:p w:rsidR="00EC31A5" w:rsidRDefault="00EC31A5" w:rsidP="00E60ED5"/>
    <w:p w:rsidR="00E60ED5" w:rsidRDefault="00E60ED5" w:rsidP="00E60ED5">
      <w:pPr>
        <w:jc w:val="center"/>
      </w:pPr>
      <w:r w:rsidRPr="00E60ED5">
        <w:rPr>
          <w:noProof/>
          <w:lang w:eastAsia="da-DK"/>
        </w:rPr>
        <w:drawing>
          <wp:inline distT="0" distB="0" distL="0" distR="0">
            <wp:extent cx="4124325" cy="3093243"/>
            <wp:effectExtent l="0" t="0" r="0" b="0"/>
            <wp:docPr id="14" name="Billede 14" descr="\\srv-fs-user_d.vordbkom.dk\Desktop$\beny\Desktop\Den samlet f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fs-user_d.vordbkom.dk\Desktop$\beny\Desktop\Den samlet fl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9439" cy="3097078"/>
                    </a:xfrm>
                    <a:prstGeom prst="rect">
                      <a:avLst/>
                    </a:prstGeom>
                    <a:noFill/>
                    <a:ln>
                      <a:noFill/>
                    </a:ln>
                  </pic:spPr>
                </pic:pic>
              </a:graphicData>
            </a:graphic>
          </wp:inline>
        </w:drawing>
      </w:r>
    </w:p>
    <w:p w:rsidR="00E60ED5" w:rsidRDefault="00E60ED5" w:rsidP="00E60ED5"/>
    <w:p w:rsidR="009216C4" w:rsidRPr="00661607" w:rsidRDefault="009216C4" w:rsidP="00661607">
      <w:pPr>
        <w:rPr>
          <w:b/>
        </w:rPr>
      </w:pPr>
    </w:p>
    <w:p w:rsidR="005E3B02" w:rsidRPr="00DC4B4F" w:rsidRDefault="00026A35" w:rsidP="00212957">
      <w:pPr>
        <w:rPr>
          <w:noProof/>
        </w:rPr>
      </w:pPr>
      <w:r>
        <w:rPr>
          <w:b/>
        </w:rPr>
        <w:t>Ny sæson og næste nummer</w:t>
      </w:r>
      <w:r w:rsidR="00AF0183">
        <w:rPr>
          <w:b/>
        </w:rPr>
        <w:br/>
      </w:r>
      <w:r w:rsidR="00AF0183">
        <w:t xml:space="preserve">Alt i alt glæder vi os bare til at komme i gang med den nye </w:t>
      </w:r>
      <w:r w:rsidR="009216C4">
        <w:t>sæson, og se jer alle i vore</w:t>
      </w:r>
      <w:r w:rsidR="00531F0A">
        <w:t xml:space="preserve">s havne. Vi har oprettet de store havne </w:t>
      </w:r>
      <w:r w:rsidR="009216C4">
        <w:t xml:space="preserve">på </w:t>
      </w:r>
      <w:proofErr w:type="spellStart"/>
      <w:r w:rsidR="009216C4">
        <w:t>Tripadvisor</w:t>
      </w:r>
      <w:proofErr w:type="spellEnd"/>
      <w:r w:rsidR="009216C4">
        <w:t xml:space="preserve"> i år, og håber</w:t>
      </w:r>
      <w:r w:rsidR="00537B6B">
        <w:t>,</w:t>
      </w:r>
      <w:r w:rsidR="00531F0A">
        <w:t xml:space="preserve"> det vil betyde, at flere </w:t>
      </w:r>
      <w:r w:rsidR="009216C4">
        <w:t>sejler til en af vores havne, eller slår et smut forbi og oplever havnelivet, når de besøger andre overnatningsmuligheder i Vordingborg.</w:t>
      </w:r>
      <w:r>
        <w:br/>
      </w:r>
      <w:r w:rsidR="009216C4">
        <w:t>Vi håber</w:t>
      </w:r>
      <w:r w:rsidR="00537B6B">
        <w:t>,</w:t>
      </w:r>
      <w:r w:rsidR="009216C4">
        <w:t xml:space="preserve"> vejret er med os i år, så så mange som muligt, kan få en god sommer i Vordingborg Kommunes lystbådehavne. Næste nummer af havnenyt udkommer i juni måned.</w:t>
      </w:r>
      <w:r w:rsidR="00531F0A">
        <w:br/>
      </w:r>
    </w:p>
    <w:p w:rsidR="00F33676" w:rsidRPr="00DC4B4F" w:rsidRDefault="00212957" w:rsidP="00212957">
      <w:pPr>
        <w:rPr>
          <w:noProof/>
        </w:rPr>
        <w:sectPr w:rsidR="00F33676" w:rsidRPr="00DC4B4F" w:rsidSect="00C01D48">
          <w:headerReference w:type="default" r:id="rId22"/>
          <w:footerReference w:type="default" r:id="rId23"/>
          <w:pgSz w:w="11906" w:h="16838" w:code="9"/>
          <w:pgMar w:top="2268" w:right="1134" w:bottom="1134" w:left="1134" w:header="709" w:footer="737" w:gutter="0"/>
          <w:cols w:space="708"/>
          <w:docGrid w:linePitch="360"/>
        </w:sectPr>
      </w:pPr>
      <w:r w:rsidRPr="00DC4B4F">
        <w:rPr>
          <w:noProof/>
        </w:rPr>
        <w:t>.</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DC4B4F" w:rsidTr="00F33676">
        <w:trPr>
          <w:trHeight w:val="2835"/>
        </w:trPr>
        <w:tc>
          <w:tcPr>
            <w:tcW w:w="5670" w:type="dxa"/>
            <w:vAlign w:val="bottom"/>
          </w:tcPr>
          <w:p w:rsidR="00DC4B4F" w:rsidRPr="00DC4B4F" w:rsidRDefault="00DC4B4F" w:rsidP="00DC4B4F">
            <w:pPr>
              <w:spacing w:line="276" w:lineRule="auto"/>
              <w:rPr>
                <w:rFonts w:cs="Arial"/>
              </w:rPr>
            </w:pPr>
            <w:r w:rsidRPr="00DC4B4F">
              <w:rPr>
                <w:rFonts w:cs="Arial"/>
                <w:b/>
                <w:color w:val="FFFFFF" w:themeColor="background1"/>
                <w:sz w:val="19"/>
              </w:rPr>
              <w:lastRenderedPageBreak/>
              <w:t>Vordingborg Kommune</w:t>
            </w:r>
          </w:p>
          <w:p w:rsidR="00DC4B4F" w:rsidRPr="00DC4B4F" w:rsidRDefault="00DC4B4F" w:rsidP="00DC4B4F">
            <w:pPr>
              <w:spacing w:line="276" w:lineRule="auto"/>
              <w:rPr>
                <w:rFonts w:cs="Arial"/>
              </w:rPr>
            </w:pPr>
            <w:r w:rsidRPr="00DC4B4F">
              <w:rPr>
                <w:rFonts w:cs="Arial"/>
                <w:color w:val="FFFFFF" w:themeColor="background1"/>
                <w:sz w:val="19"/>
              </w:rPr>
              <w:t>Postboks 200</w:t>
            </w:r>
          </w:p>
          <w:p w:rsidR="00DC4B4F" w:rsidRPr="00DC4B4F" w:rsidRDefault="00DC4B4F" w:rsidP="00DC4B4F">
            <w:pPr>
              <w:spacing w:line="276" w:lineRule="auto"/>
              <w:rPr>
                <w:rFonts w:cs="Arial"/>
              </w:rPr>
            </w:pPr>
            <w:r w:rsidRPr="00DC4B4F">
              <w:rPr>
                <w:rFonts w:cs="Arial"/>
                <w:color w:val="FFFFFF" w:themeColor="background1"/>
                <w:sz w:val="19"/>
              </w:rPr>
              <w:t>Valdemarsgade 43</w:t>
            </w:r>
          </w:p>
          <w:p w:rsidR="00DC4B4F" w:rsidRPr="00DC4B4F" w:rsidRDefault="00DC4B4F" w:rsidP="00DC4B4F">
            <w:pPr>
              <w:spacing w:line="276" w:lineRule="auto"/>
              <w:rPr>
                <w:rFonts w:cs="Arial"/>
              </w:rPr>
            </w:pPr>
            <w:r w:rsidRPr="00DC4B4F">
              <w:rPr>
                <w:rFonts w:cs="Arial"/>
                <w:color w:val="FFFFFF" w:themeColor="background1"/>
                <w:sz w:val="19"/>
              </w:rPr>
              <w:t>4760</w:t>
            </w:r>
            <w:r w:rsidRPr="00DC4B4F">
              <w:rPr>
                <w:rFonts w:cs="Arial"/>
              </w:rPr>
              <w:t xml:space="preserve"> </w:t>
            </w:r>
            <w:r w:rsidRPr="00DC4B4F">
              <w:rPr>
                <w:rFonts w:cs="Arial"/>
                <w:color w:val="FFFFFF" w:themeColor="background1"/>
                <w:sz w:val="19"/>
              </w:rPr>
              <w:t>Vordingborg</w:t>
            </w:r>
          </w:p>
          <w:p w:rsidR="00F33676" w:rsidRPr="00DC4B4F" w:rsidRDefault="00DC4B4F" w:rsidP="00DC4B4F">
            <w:pPr>
              <w:spacing w:line="276" w:lineRule="auto"/>
            </w:pPr>
            <w:r w:rsidRPr="00DC4B4F">
              <w:rPr>
                <w:rFonts w:cs="Arial"/>
                <w:color w:val="FFFFFF" w:themeColor="background1"/>
                <w:sz w:val="19"/>
              </w:rPr>
              <w:t>Tlf. 55 36 36 36</w:t>
            </w:r>
          </w:p>
        </w:tc>
      </w:tr>
    </w:tbl>
    <w:p w:rsidR="00212957" w:rsidRPr="00DC4B4F" w:rsidRDefault="00212957" w:rsidP="00212957">
      <w:pPr>
        <w:rPr>
          <w:noProof/>
        </w:rPr>
      </w:pPr>
    </w:p>
    <w:sectPr w:rsidR="00212957" w:rsidRPr="00DC4B4F" w:rsidSect="00C01D48">
      <w:headerReference w:type="default" r:id="rId24"/>
      <w:footerReference w:type="default" r:id="rId25"/>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B4F" w:rsidRPr="00DC4B4F" w:rsidRDefault="00DC4B4F" w:rsidP="00091062">
      <w:pPr>
        <w:spacing w:line="240" w:lineRule="auto"/>
      </w:pPr>
      <w:r w:rsidRPr="00DC4B4F">
        <w:separator/>
      </w:r>
    </w:p>
  </w:endnote>
  <w:endnote w:type="continuationSeparator" w:id="0">
    <w:p w:rsidR="00DC4B4F" w:rsidRPr="00DC4B4F" w:rsidRDefault="00DC4B4F" w:rsidP="00091062">
      <w:pPr>
        <w:spacing w:line="240" w:lineRule="auto"/>
      </w:pPr>
      <w:r w:rsidRPr="00DC4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4F" w:rsidRDefault="00DC4B4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4F" w:rsidRDefault="00DC4B4F">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4F" w:rsidRDefault="00DC4B4F">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34037B">
      <w:rPr>
        <w:rFonts w:cs="Arial"/>
        <w:noProof/>
        <w:sz w:val="17"/>
        <w:szCs w:val="17"/>
      </w:rPr>
      <w:t>6</w:t>
    </w:r>
    <w:r w:rsidRPr="00C01D48">
      <w:rPr>
        <w:rFonts w:cs="Arial"/>
        <w:sz w:val="17"/>
        <w:szCs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A03672" w:rsidRDefault="008C42B4"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B4F" w:rsidRPr="00DC4B4F" w:rsidRDefault="00DC4B4F" w:rsidP="00091062">
      <w:pPr>
        <w:spacing w:line="240" w:lineRule="auto"/>
      </w:pPr>
      <w:r w:rsidRPr="00DC4B4F">
        <w:separator/>
      </w:r>
    </w:p>
  </w:footnote>
  <w:footnote w:type="continuationSeparator" w:id="0">
    <w:p w:rsidR="00DC4B4F" w:rsidRPr="00DC4B4F" w:rsidRDefault="00DC4B4F" w:rsidP="00091062">
      <w:pPr>
        <w:spacing w:line="240" w:lineRule="auto"/>
      </w:pPr>
      <w:r w:rsidRPr="00DC4B4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4F" w:rsidRDefault="00DC4B4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DC4B4F" w:rsidRDefault="00DC4B4F">
    <w:pPr>
      <w:pStyle w:val="Sidehoved"/>
    </w:pP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1295400</wp:posOffset>
          </wp:positionV>
          <wp:extent cx="7132446" cy="640778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cstate="print">
                    <a:extLst>
                      <a:ext uri="{28A0092B-C50C-407E-A947-70E740481C1C}">
                        <a14:useLocalDpi xmlns:a14="http://schemas.microsoft.com/office/drawing/2010/main" val="0"/>
                      </a:ext>
                    </a:extLst>
                  </a:blip>
                  <a:srcRect l="12849" r="12849"/>
                  <a:stretch/>
                </pic:blipFill>
                <pic:spPr>
                  <a:xfrm>
                    <a:off x="0" y="0"/>
                    <a:ext cx="7132446" cy="6407785"/>
                  </a:xfrm>
                  <a:prstGeom prst="rect">
                    <a:avLst/>
                  </a:prstGeom>
                </pic:spPr>
              </pic:pic>
            </a:graphicData>
          </a:graphic>
          <wp14:sizeRelH relativeFrom="margin">
            <wp14:pctWidth>0</wp14:pctWidth>
          </wp14:sizeRelH>
          <wp14:sizeRelV relativeFrom="margin">
            <wp14:pctHeight>0</wp14:pctHeight>
          </wp14:sizeRelV>
        </wp:anchor>
      </w:drawing>
    </w:r>
    <w:r w:rsidR="008C42B4" w:rsidRPr="00DC4B4F">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D79D5"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008C42B4" w:rsidRPr="00DC4B4F">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41F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B4F" w:rsidRDefault="00DC4B4F">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DC4B4F" w:rsidRDefault="008C42B4">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B4" w:rsidRPr="00DC4B4F" w:rsidRDefault="00DC4B4F"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DC4B4F">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BECA"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6C287E7E"/>
    <w:multiLevelType w:val="hybridMultilevel"/>
    <w:tmpl w:val="FAD8E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proofState w:spelling="clean" w:grammar="clean"/>
  <w:attachedTemplate r:id="rId1"/>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VZd34Juv6VeZoqqJmwJsow=="/>
    <w:docVar w:name="IntegrationType" w:val="StandAlone"/>
  </w:docVars>
  <w:rsids>
    <w:rsidRoot w:val="00DC4B4F"/>
    <w:rsid w:val="00026269"/>
    <w:rsid w:val="00026A35"/>
    <w:rsid w:val="00026C5B"/>
    <w:rsid w:val="00047CD8"/>
    <w:rsid w:val="00053717"/>
    <w:rsid w:val="000615EA"/>
    <w:rsid w:val="00074A75"/>
    <w:rsid w:val="00091062"/>
    <w:rsid w:val="000F68F0"/>
    <w:rsid w:val="0014345E"/>
    <w:rsid w:val="00146175"/>
    <w:rsid w:val="0015102F"/>
    <w:rsid w:val="00175928"/>
    <w:rsid w:val="001867B1"/>
    <w:rsid w:val="00203C7B"/>
    <w:rsid w:val="00212957"/>
    <w:rsid w:val="00253F08"/>
    <w:rsid w:val="00263DD3"/>
    <w:rsid w:val="00270363"/>
    <w:rsid w:val="00281FCF"/>
    <w:rsid w:val="002866FE"/>
    <w:rsid w:val="002C3251"/>
    <w:rsid w:val="002C6F96"/>
    <w:rsid w:val="002F3D0D"/>
    <w:rsid w:val="00300EB6"/>
    <w:rsid w:val="0034037B"/>
    <w:rsid w:val="003445E2"/>
    <w:rsid w:val="00363DE4"/>
    <w:rsid w:val="00366A16"/>
    <w:rsid w:val="003841C4"/>
    <w:rsid w:val="00393B84"/>
    <w:rsid w:val="003B0CB7"/>
    <w:rsid w:val="003B11A2"/>
    <w:rsid w:val="003D5570"/>
    <w:rsid w:val="00445147"/>
    <w:rsid w:val="00487082"/>
    <w:rsid w:val="00490720"/>
    <w:rsid w:val="004E74C9"/>
    <w:rsid w:val="005163BC"/>
    <w:rsid w:val="00531F0A"/>
    <w:rsid w:val="00537B6B"/>
    <w:rsid w:val="00561C58"/>
    <w:rsid w:val="0056364B"/>
    <w:rsid w:val="00564C6E"/>
    <w:rsid w:val="005712E5"/>
    <w:rsid w:val="005A1400"/>
    <w:rsid w:val="005C101E"/>
    <w:rsid w:val="005E3B02"/>
    <w:rsid w:val="006331B5"/>
    <w:rsid w:val="00650334"/>
    <w:rsid w:val="00655A7D"/>
    <w:rsid w:val="00661607"/>
    <w:rsid w:val="00666BA2"/>
    <w:rsid w:val="00670F10"/>
    <w:rsid w:val="00687E46"/>
    <w:rsid w:val="006C122F"/>
    <w:rsid w:val="006F1D2C"/>
    <w:rsid w:val="00742076"/>
    <w:rsid w:val="00760FBB"/>
    <w:rsid w:val="007740C2"/>
    <w:rsid w:val="00796A68"/>
    <w:rsid w:val="007977E8"/>
    <w:rsid w:val="007A4B81"/>
    <w:rsid w:val="007C1964"/>
    <w:rsid w:val="007E7974"/>
    <w:rsid w:val="007F3DF9"/>
    <w:rsid w:val="00817836"/>
    <w:rsid w:val="00836D39"/>
    <w:rsid w:val="00841134"/>
    <w:rsid w:val="00855E65"/>
    <w:rsid w:val="008B0965"/>
    <w:rsid w:val="008C42B4"/>
    <w:rsid w:val="008E5C36"/>
    <w:rsid w:val="008E6F21"/>
    <w:rsid w:val="00900519"/>
    <w:rsid w:val="009216C4"/>
    <w:rsid w:val="00981775"/>
    <w:rsid w:val="009A4353"/>
    <w:rsid w:val="009B700A"/>
    <w:rsid w:val="009C3080"/>
    <w:rsid w:val="009C4AF3"/>
    <w:rsid w:val="009C6909"/>
    <w:rsid w:val="009E3D43"/>
    <w:rsid w:val="00A03672"/>
    <w:rsid w:val="00A15EFF"/>
    <w:rsid w:val="00A943A1"/>
    <w:rsid w:val="00A952EA"/>
    <w:rsid w:val="00A96D88"/>
    <w:rsid w:val="00AA1375"/>
    <w:rsid w:val="00AA2860"/>
    <w:rsid w:val="00AE1681"/>
    <w:rsid w:val="00AF0183"/>
    <w:rsid w:val="00B01385"/>
    <w:rsid w:val="00B024E4"/>
    <w:rsid w:val="00B3133D"/>
    <w:rsid w:val="00B57FBB"/>
    <w:rsid w:val="00B723ED"/>
    <w:rsid w:val="00BB2E0F"/>
    <w:rsid w:val="00BC35D6"/>
    <w:rsid w:val="00BD347F"/>
    <w:rsid w:val="00BE0FE6"/>
    <w:rsid w:val="00BF4CD9"/>
    <w:rsid w:val="00C01D48"/>
    <w:rsid w:val="00C65181"/>
    <w:rsid w:val="00C663E6"/>
    <w:rsid w:val="00C7100A"/>
    <w:rsid w:val="00C82A64"/>
    <w:rsid w:val="00C95C53"/>
    <w:rsid w:val="00CA627F"/>
    <w:rsid w:val="00CA68FC"/>
    <w:rsid w:val="00CF397A"/>
    <w:rsid w:val="00D114D2"/>
    <w:rsid w:val="00D22956"/>
    <w:rsid w:val="00D25309"/>
    <w:rsid w:val="00D93E8C"/>
    <w:rsid w:val="00DA7F76"/>
    <w:rsid w:val="00DC4B4F"/>
    <w:rsid w:val="00DD395E"/>
    <w:rsid w:val="00DE648D"/>
    <w:rsid w:val="00E14E3E"/>
    <w:rsid w:val="00E15238"/>
    <w:rsid w:val="00E20367"/>
    <w:rsid w:val="00E25F00"/>
    <w:rsid w:val="00E31438"/>
    <w:rsid w:val="00E6010E"/>
    <w:rsid w:val="00E60ED5"/>
    <w:rsid w:val="00E6519B"/>
    <w:rsid w:val="00E96189"/>
    <w:rsid w:val="00E97B31"/>
    <w:rsid w:val="00EC31A5"/>
    <w:rsid w:val="00ED1E42"/>
    <w:rsid w:val="00EF083C"/>
    <w:rsid w:val="00F00BE0"/>
    <w:rsid w:val="00F06D3F"/>
    <w:rsid w:val="00F1443E"/>
    <w:rsid w:val="00F160BC"/>
    <w:rsid w:val="00F2100E"/>
    <w:rsid w:val="00F21E2F"/>
    <w:rsid w:val="00F33676"/>
    <w:rsid w:val="00F47E0E"/>
    <w:rsid w:val="00F706DD"/>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C81048F-E5E2-4B28-AD4E-8843872F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rsid w:val="00B57FBB"/>
    <w:pPr>
      <w:ind w:left="720"/>
      <w:contextualSpacing/>
    </w:pPr>
  </w:style>
  <w:style w:type="paragraph" w:styleId="Almindeligtekst">
    <w:name w:val="Plain Text"/>
    <w:basedOn w:val="Normal"/>
    <w:link w:val="AlmindeligtekstTegn"/>
    <w:uiPriority w:val="99"/>
    <w:unhideWhenUsed/>
    <w:rsid w:val="00CF397A"/>
    <w:pPr>
      <w:spacing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CF397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505032">
      <w:bodyDiv w:val="1"/>
      <w:marLeft w:val="0"/>
      <w:marRight w:val="0"/>
      <w:marTop w:val="0"/>
      <w:marBottom w:val="0"/>
      <w:divBdr>
        <w:top w:val="none" w:sz="0" w:space="0" w:color="auto"/>
        <w:left w:val="none" w:sz="0" w:space="0" w:color="auto"/>
        <w:bottom w:val="none" w:sz="0" w:space="0" w:color="auto"/>
        <w:right w:val="none" w:sz="0" w:space="0" w:color="auto"/>
      </w:divBdr>
    </w:div>
    <w:div w:id="953757316">
      <w:bodyDiv w:val="1"/>
      <w:marLeft w:val="0"/>
      <w:marRight w:val="0"/>
      <w:marTop w:val="0"/>
      <w:marBottom w:val="0"/>
      <w:divBdr>
        <w:top w:val="none" w:sz="0" w:space="0" w:color="auto"/>
        <w:left w:val="none" w:sz="0" w:space="0" w:color="auto"/>
        <w:bottom w:val="none" w:sz="0" w:space="0" w:color="auto"/>
        <w:right w:val="none" w:sz="0" w:space="0" w:color="auto"/>
      </w:divBdr>
    </w:div>
    <w:div w:id="1428967937">
      <w:bodyDiv w:val="1"/>
      <w:marLeft w:val="0"/>
      <w:marRight w:val="0"/>
      <w:marTop w:val="0"/>
      <w:marBottom w:val="0"/>
      <w:divBdr>
        <w:top w:val="none" w:sz="0" w:space="0" w:color="auto"/>
        <w:left w:val="none" w:sz="0" w:space="0" w:color="auto"/>
        <w:bottom w:val="none" w:sz="0" w:space="0" w:color="auto"/>
        <w:right w:val="none" w:sz="0" w:space="0" w:color="auto"/>
      </w:divBdr>
    </w:div>
    <w:div w:id="1526365894">
      <w:bodyDiv w:val="1"/>
      <w:marLeft w:val="0"/>
      <w:marRight w:val="0"/>
      <w:marTop w:val="0"/>
      <w:marBottom w:val="0"/>
      <w:divBdr>
        <w:top w:val="none" w:sz="0" w:space="0" w:color="auto"/>
        <w:left w:val="none" w:sz="0" w:space="0" w:color="auto"/>
        <w:bottom w:val="none" w:sz="0" w:space="0" w:color="auto"/>
        <w:right w:val="none" w:sz="0" w:space="0" w:color="auto"/>
      </w:divBdr>
    </w:div>
    <w:div w:id="1589848184">
      <w:bodyDiv w:val="1"/>
      <w:marLeft w:val="0"/>
      <w:marRight w:val="0"/>
      <w:marTop w:val="0"/>
      <w:marBottom w:val="0"/>
      <w:divBdr>
        <w:top w:val="none" w:sz="0" w:space="0" w:color="auto"/>
        <w:left w:val="none" w:sz="0" w:space="0" w:color="auto"/>
        <w:bottom w:val="none" w:sz="0" w:space="0" w:color="auto"/>
        <w:right w:val="none" w:sz="0" w:space="0" w:color="auto"/>
      </w:divBdr>
    </w:div>
    <w:div w:id="1800031925">
      <w:bodyDiv w:val="1"/>
      <w:marLeft w:val="0"/>
      <w:marRight w:val="0"/>
      <w:marTop w:val="0"/>
      <w:marBottom w:val="0"/>
      <w:divBdr>
        <w:top w:val="none" w:sz="0" w:space="0" w:color="auto"/>
        <w:left w:val="none" w:sz="0" w:space="0" w:color="auto"/>
        <w:bottom w:val="none" w:sz="0" w:space="0" w:color="auto"/>
        <w:right w:val="none" w:sz="0" w:space="0" w:color="auto"/>
      </w:divBdr>
    </w:div>
    <w:div w:id="210248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flidhavne.d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beny@vordingborg.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havmilj&#248;vogter.d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104DC-80C3-4823-83C5-FA86D1B98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16</TotalTime>
  <Pages>7</Pages>
  <Words>1481</Words>
  <Characters>9041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Betina Nymand</dc:creator>
  <cp:lastModifiedBy>Betina Nymand</cp:lastModifiedBy>
  <cp:revision>3</cp:revision>
  <cp:lastPrinted>2018-04-12T07:55:00Z</cp:lastPrinted>
  <dcterms:created xsi:type="dcterms:W3CDTF">2018-04-12T11:21:00Z</dcterms:created>
  <dcterms:modified xsi:type="dcterms:W3CDTF">2018-04-12T14:11:00Z</dcterms:modified>
</cp:coreProperties>
</file>