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21C68" w14:textId="73B7924C" w:rsidR="00FB7373" w:rsidRPr="00573C1C" w:rsidRDefault="00FB7373"/>
    <w:tbl>
      <w:tblPr>
        <w:tblStyle w:val="Tabel-Gitter"/>
        <w:tblpPr w:vertAnchor="page" w:horzAnchor="page" w:tblpX="15594" w:tblpY="34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7"/>
      </w:tblGrid>
      <w:tr w:rsidR="00FB7373" w:rsidRPr="00573C1C" w14:paraId="5A9CB53B" w14:textId="77777777" w:rsidTr="00AD5DCA">
        <w:trPr>
          <w:cantSplit/>
          <w:trHeight w:hRule="exact" w:val="1474"/>
        </w:trPr>
        <w:tc>
          <w:tcPr>
            <w:tcW w:w="1247" w:type="dxa"/>
            <w:textDirection w:val="tbRl"/>
            <w:vAlign w:val="center"/>
          </w:tcPr>
          <w:p w14:paraId="6F599457" w14:textId="77777777" w:rsidR="00FB7373" w:rsidRPr="00573C1C" w:rsidRDefault="00FB7373" w:rsidP="00AD5DCA">
            <w:pPr>
              <w:ind w:left="113" w:right="113"/>
              <w:jc w:val="right"/>
            </w:pPr>
          </w:p>
        </w:tc>
      </w:tr>
      <w:tr w:rsidR="00FB7373" w:rsidRPr="00573C1C" w14:paraId="0D202B23" w14:textId="77777777" w:rsidTr="00AD5DCA">
        <w:trPr>
          <w:cantSplit/>
          <w:trHeight w:hRule="exact" w:val="9866"/>
        </w:trPr>
        <w:tc>
          <w:tcPr>
            <w:tcW w:w="1247" w:type="dxa"/>
            <w:textDirection w:val="tbRl"/>
            <w:vAlign w:val="center"/>
          </w:tcPr>
          <w:p w14:paraId="48E17A5D" w14:textId="24D43FF3" w:rsidR="00FB7373" w:rsidRPr="00573C1C" w:rsidRDefault="000C6B50" w:rsidP="00BD3D22">
            <w:pPr>
              <w:pStyle w:val="Sidepanel"/>
              <w:framePr w:wrap="auto" w:vAnchor="margin" w:hAnchor="text" w:xAlign="left" w:yAlign="inline"/>
              <w:suppressOverlap w:val="0"/>
            </w:pPr>
            <w:r>
              <w:t>Vejledning for rådgiver og virksomheder</w:t>
            </w:r>
            <w:r w:rsidR="009B264F">
              <w:t>e</w:t>
            </w:r>
            <w:r>
              <w:t>, som bygger i kommunen</w:t>
            </w:r>
          </w:p>
        </w:tc>
      </w:tr>
      <w:tr w:rsidR="00FB7373" w:rsidRPr="00573C1C" w14:paraId="3FBEFCDE" w14:textId="77777777" w:rsidTr="00A052B5">
        <w:trPr>
          <w:cantSplit/>
          <w:trHeight w:hRule="exact" w:val="7825"/>
        </w:trPr>
        <w:tc>
          <w:tcPr>
            <w:tcW w:w="1247" w:type="dxa"/>
            <w:textDirection w:val="tbRl"/>
            <w:vAlign w:val="center"/>
          </w:tcPr>
          <w:p w14:paraId="2623A007" w14:textId="7EE72052" w:rsidR="00FB7373" w:rsidRPr="00573C1C" w:rsidRDefault="00FB7373" w:rsidP="00573C1C">
            <w:pPr>
              <w:pStyle w:val="Webadresse"/>
              <w:framePr w:wrap="auto" w:vAnchor="margin" w:hAnchor="text" w:xAlign="left" w:yAlign="inline"/>
              <w:suppressOverlap w:val="0"/>
            </w:pPr>
          </w:p>
        </w:tc>
      </w:tr>
    </w:tbl>
    <w:tbl>
      <w:tblPr>
        <w:tblStyle w:val="Tabel-Gitter"/>
        <w:tblpPr w:leftFromText="142" w:rightFromText="142" w:vertAnchor="page" w:horzAnchor="page" w:tblpX="13666" w:tblpY="1"/>
        <w:tblOverlap w:val="never"/>
        <w:tblW w:w="1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28"/>
      </w:tblGrid>
      <w:tr w:rsidR="00F05D93" w:rsidRPr="000C6B50" w14:paraId="09CF21C4" w14:textId="77777777" w:rsidTr="00573C1C">
        <w:trPr>
          <w:trHeight w:hRule="exact" w:val="1928"/>
        </w:trPr>
        <w:tc>
          <w:tcPr>
            <w:tcW w:w="1928" w:type="dxa"/>
            <w:vAlign w:val="center"/>
          </w:tcPr>
          <w:p w14:paraId="1CF79FB3" w14:textId="5CBCB476" w:rsidR="00F05D93" w:rsidRPr="000C6B50" w:rsidRDefault="000C6B50" w:rsidP="00BD3D22">
            <w:pPr>
              <w:pStyle w:val="Dag"/>
              <w:framePr w:hSpace="0" w:wrap="auto" w:vAnchor="margin" w:hAnchor="text" w:xAlign="left" w:yAlign="inline"/>
              <w:suppressOverlap w:val="0"/>
              <w:rPr>
                <w:sz w:val="40"/>
                <w:szCs w:val="40"/>
              </w:rPr>
            </w:pPr>
            <w:r w:rsidRPr="000C6B50">
              <w:rPr>
                <w:sz w:val="40"/>
                <w:szCs w:val="40"/>
              </w:rPr>
              <w:t>11.nov</w:t>
            </w:r>
          </w:p>
          <w:p w14:paraId="62B661B4" w14:textId="439579F6" w:rsidR="00F05D93" w:rsidRPr="000C6B50" w:rsidRDefault="000C6B50" w:rsidP="00BD3D22">
            <w:pPr>
              <w:pStyle w:val="Maaned"/>
              <w:framePr w:hSpace="0" w:wrap="auto" w:vAnchor="margin" w:hAnchor="text" w:xAlign="left" w:yAlign="inline"/>
              <w:suppressOverlap w:val="0"/>
              <w:rPr>
                <w:sz w:val="40"/>
                <w:szCs w:val="40"/>
              </w:rPr>
            </w:pPr>
            <w:r>
              <w:rPr>
                <w:sz w:val="40"/>
                <w:szCs w:val="40"/>
              </w:rPr>
              <w:t>kl.7-9</w:t>
            </w:r>
          </w:p>
        </w:tc>
      </w:tr>
    </w:tbl>
    <w:p w14:paraId="6A4F1AD7" w14:textId="1AA30193" w:rsidR="00FB7373" w:rsidRDefault="00F05D93" w:rsidP="00FB7373">
      <w:r w:rsidRPr="00573C1C">
        <w:rPr>
          <w:noProof/>
          <w:lang w:eastAsia="da-DK"/>
        </w:rPr>
        <mc:AlternateContent>
          <mc:Choice Requires="wps">
            <w:drawing>
              <wp:anchor distT="0" distB="0" distL="114300" distR="114300" simplePos="0" relativeHeight="251659263" behindDoc="1" locked="0" layoutInCell="1" allowOverlap="1" wp14:anchorId="77C5A49C" wp14:editId="51C8D1E0">
                <wp:simplePos x="0" y="0"/>
                <wp:positionH relativeFrom="page">
                  <wp:posOffset>8677275</wp:posOffset>
                </wp:positionH>
                <wp:positionV relativeFrom="page">
                  <wp:posOffset>0</wp:posOffset>
                </wp:positionV>
                <wp:extent cx="1224000" cy="1224000"/>
                <wp:effectExtent l="0" t="0" r="0" b="0"/>
                <wp:wrapNone/>
                <wp:docPr id="16" name="Rektangel med afrundet hjørne i samme side 16"/>
                <wp:cNvGraphicFramePr/>
                <a:graphic xmlns:a="http://schemas.openxmlformats.org/drawingml/2006/main">
                  <a:graphicData uri="http://schemas.microsoft.com/office/word/2010/wordprocessingShape">
                    <wps:wsp>
                      <wps:cNvSpPr/>
                      <wps:spPr>
                        <a:xfrm>
                          <a:off x="0" y="0"/>
                          <a:ext cx="1224000" cy="1224000"/>
                        </a:xfrm>
                        <a:prstGeom prst="round2SameRect">
                          <a:avLst>
                            <a:gd name="adj1" fmla="val 0"/>
                            <a:gd name="adj2" fmla="val 12821"/>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659B4" id="Rektangel med afrundet hjørne i samme side 16" o:spid="_x0000_s1026" style="position:absolute;margin-left:683.25pt;margin-top:0;width:96.4pt;height:96.4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224000,12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" path="m,l1224000,r,l1224000,1067071v,86669,-70260,156929,-156929,156929l156929,1224000c70260,1224000,,1153740,,1067071l,,,xe" fillcolor="#3da15a" stroked="f" strokeweight="2pt">
                <v:path arrowok="t" o:connecttype="custom" o:connectlocs="0,0;1224000,0;1224000,0;1224000,1067071;1067071,1224000;156929,1224000;0,1067071;0,0;0,0" o:connectangles="0,0,0,0,0,0,0,0,0"/>
                <w10:wrap anchorx="page" anchory="page"/>
              </v:shape>
            </w:pict>
          </mc:Fallback>
        </mc:AlternateContent>
      </w:r>
      <w:r w:rsidR="00FB7373" w:rsidRPr="00573C1C">
        <w:rPr>
          <w:noProof/>
          <w:lang w:eastAsia="da-DK"/>
        </w:rPr>
        <mc:AlternateContent>
          <mc:Choice Requires="wps">
            <w:drawing>
              <wp:anchor distT="0" distB="0" distL="114300" distR="114300" simplePos="0" relativeHeight="251673600" behindDoc="1" locked="0" layoutInCell="1" allowOverlap="1" wp14:anchorId="2DCD285D" wp14:editId="3292378D">
                <wp:simplePos x="0" y="0"/>
                <wp:positionH relativeFrom="page">
                  <wp:posOffset>9901555</wp:posOffset>
                </wp:positionH>
                <wp:positionV relativeFrom="page">
                  <wp:posOffset>2160270</wp:posOffset>
                </wp:positionV>
                <wp:extent cx="792000" cy="12960000"/>
                <wp:effectExtent l="0" t="0" r="8255" b="0"/>
                <wp:wrapNone/>
                <wp:docPr id="11" name="Rektangel 11"/>
                <wp:cNvGraphicFramePr/>
                <a:graphic xmlns:a="http://schemas.openxmlformats.org/drawingml/2006/main">
                  <a:graphicData uri="http://schemas.microsoft.com/office/word/2010/wordprocessingShape">
                    <wps:wsp>
                      <wps:cNvSpPr/>
                      <wps:spPr>
                        <a:xfrm>
                          <a:off x="0" y="0"/>
                          <a:ext cx="792000" cy="12960000"/>
                        </a:xfrm>
                        <a:prstGeom prst="rect">
                          <a:avLst/>
                        </a:prstGeom>
                        <a:solidFill>
                          <a:srgbClr val="66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173BC" id="Rektangel 11" o:spid="_x0000_s1026" style="position:absolute;margin-left:779.65pt;margin-top:170.1pt;width:62.35pt;height:1020.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" fillcolor="#666" stroked="f" strokeweight="2pt">
                <w10:wrap anchorx="page" anchory="page"/>
              </v:rect>
            </w:pict>
          </mc:Fallback>
        </mc:AlternateContent>
      </w:r>
    </w:p>
    <w:tbl>
      <w:tblPr>
        <w:tblStyle w:val="Tabel-Gitter"/>
        <w:tblpPr w:vertAnchor="page" w:horzAnchor="page" w:tblpX="1" w:tblpY="2036"/>
        <w:tblOverlap w:val="never"/>
        <w:tblW w:w="13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856"/>
      </w:tblGrid>
      <w:tr w:rsidR="007F0DF4" w:rsidRPr="00573C1C" w14:paraId="4DF2AD12" w14:textId="77777777" w:rsidTr="007F0DF4">
        <w:trPr>
          <w:trHeight w:hRule="exact" w:val="7007"/>
        </w:trPr>
        <w:tc>
          <w:tcPr>
            <w:tcW w:w="13856" w:type="dxa"/>
          </w:tcPr>
          <w:p w14:paraId="2A45E889" w14:textId="4BFB3FC9" w:rsidR="007F0DF4" w:rsidRPr="00573C1C" w:rsidRDefault="007F0DF4" w:rsidP="007F0DF4">
            <w:pPr>
              <w:pStyle w:val="IntroTekst"/>
              <w:framePr w:wrap="auto" w:vAnchor="margin" w:hAnchor="text" w:xAlign="left" w:yAlign="inline"/>
              <w:suppressOverlap w:val="0"/>
            </w:pPr>
            <w:r w:rsidRPr="00573C1C">
              <w:t>VEJLEDNING FOR RÅDGIVER</w:t>
            </w:r>
            <w:r w:rsidR="00A6293C">
              <w:t>E</w:t>
            </w:r>
            <w:r w:rsidRPr="00573C1C">
              <w:t xml:space="preserve"> OG VIRKSOMHEDER, SOM BYGGER I KOMMUNEN </w:t>
            </w:r>
          </w:p>
          <w:p w14:paraId="56F69D05" w14:textId="77777777" w:rsidR="007F0DF4" w:rsidRPr="00573C1C" w:rsidRDefault="007F0DF4" w:rsidP="007F0DF4">
            <w:pPr>
              <w:pStyle w:val="TitelTekst"/>
              <w:framePr w:wrap="auto" w:vAnchor="margin" w:hAnchor="text" w:xAlign="left" w:yAlign="inline"/>
              <w:suppressOverlap w:val="0"/>
            </w:pPr>
            <w:r w:rsidRPr="00573C1C">
              <w:t xml:space="preserve">ÅBENT HUS HOS BYG, LAND OG MILJØ </w:t>
            </w:r>
          </w:p>
        </w:tc>
      </w:tr>
    </w:tbl>
    <w:p w14:paraId="638613D6" w14:textId="2F9D8957" w:rsidR="00573C1C" w:rsidRPr="00573C1C" w:rsidRDefault="00573C1C" w:rsidP="00573C1C"/>
    <w:p w14:paraId="139C6E26" w14:textId="333CD7BC" w:rsidR="00573C1C" w:rsidRPr="00573C1C" w:rsidRDefault="00573C1C" w:rsidP="00573C1C"/>
    <w:p w14:paraId="24927F60" w14:textId="6CE6DD6B" w:rsidR="00573C1C" w:rsidRPr="00573C1C" w:rsidRDefault="00573C1C" w:rsidP="00573C1C"/>
    <w:p w14:paraId="1E2847E1" w14:textId="09284CC3" w:rsidR="00573C1C" w:rsidRPr="00573C1C" w:rsidRDefault="00573C1C" w:rsidP="00573C1C"/>
    <w:p w14:paraId="452BC7A1" w14:textId="2FD06F9D" w:rsidR="00573C1C" w:rsidRPr="00573C1C" w:rsidRDefault="00573C1C" w:rsidP="00573C1C"/>
    <w:p w14:paraId="11445E4A" w14:textId="6A86E727" w:rsidR="00573C1C" w:rsidRPr="00573C1C" w:rsidRDefault="00573C1C" w:rsidP="00573C1C"/>
    <w:p w14:paraId="2883606B" w14:textId="27B8C68C" w:rsidR="00573C1C" w:rsidRPr="00573C1C" w:rsidRDefault="00573C1C" w:rsidP="00573C1C"/>
    <w:p w14:paraId="28923050" w14:textId="33354409" w:rsidR="00573C1C" w:rsidRPr="00573C1C" w:rsidRDefault="00573C1C" w:rsidP="00573C1C"/>
    <w:p w14:paraId="3765494E" w14:textId="4560D380" w:rsidR="00573C1C" w:rsidRPr="00573C1C" w:rsidRDefault="00573C1C" w:rsidP="00573C1C"/>
    <w:p w14:paraId="4FDA3193" w14:textId="05D3D4F3" w:rsidR="00573C1C" w:rsidRPr="00573C1C" w:rsidRDefault="00573C1C" w:rsidP="00573C1C"/>
    <w:p w14:paraId="7F70E67B" w14:textId="184ECB6A" w:rsidR="00573C1C" w:rsidRPr="00573C1C" w:rsidRDefault="00573C1C" w:rsidP="00573C1C"/>
    <w:p w14:paraId="218902F6" w14:textId="5BB0639C" w:rsidR="00573C1C" w:rsidRPr="00573C1C" w:rsidRDefault="00573C1C" w:rsidP="00573C1C"/>
    <w:p w14:paraId="54F93FD5" w14:textId="448B4F34" w:rsidR="00573C1C" w:rsidRPr="00573C1C" w:rsidRDefault="00573C1C" w:rsidP="00573C1C"/>
    <w:p w14:paraId="5CF450B2" w14:textId="1F6E1710" w:rsidR="00573C1C" w:rsidRPr="00573C1C" w:rsidRDefault="00573C1C" w:rsidP="00573C1C"/>
    <w:p w14:paraId="60D56973" w14:textId="16667507" w:rsidR="00573C1C" w:rsidRPr="00573C1C" w:rsidRDefault="00573C1C" w:rsidP="00573C1C"/>
    <w:p w14:paraId="59AC0C6A" w14:textId="08D1214F" w:rsidR="00573C1C" w:rsidRPr="00573C1C" w:rsidRDefault="00573C1C" w:rsidP="00573C1C"/>
    <w:p w14:paraId="1A1BD7BB" w14:textId="6A172FD1" w:rsidR="00573C1C" w:rsidRPr="00573C1C" w:rsidRDefault="00645DB8" w:rsidP="00573C1C">
      <w:r>
        <w:rPr>
          <w:noProof/>
        </w:rPr>
        <mc:AlternateContent>
          <mc:Choice Requires="wps">
            <w:drawing>
              <wp:anchor distT="0" distB="0" distL="114300" distR="114300" simplePos="0" relativeHeight="251676672" behindDoc="0" locked="0" layoutInCell="1" allowOverlap="1" wp14:anchorId="5D6B3ABE" wp14:editId="7E3D45D6">
                <wp:simplePos x="0" y="0"/>
                <wp:positionH relativeFrom="column">
                  <wp:posOffset>5932389</wp:posOffset>
                </wp:positionH>
                <wp:positionV relativeFrom="paragraph">
                  <wp:posOffset>243226</wp:posOffset>
                </wp:positionV>
                <wp:extent cx="3578772" cy="3216166"/>
                <wp:effectExtent l="76200" t="57150" r="41275" b="99060"/>
                <wp:wrapNone/>
                <wp:docPr id="4" name="Eksplosion: 8 pkt 4"/>
                <wp:cNvGraphicFramePr/>
                <a:graphic xmlns:a="http://schemas.openxmlformats.org/drawingml/2006/main">
                  <a:graphicData uri="http://schemas.microsoft.com/office/word/2010/wordprocessingShape">
                    <wps:wsp>
                      <wps:cNvSpPr/>
                      <wps:spPr>
                        <a:xfrm>
                          <a:off x="0" y="0"/>
                          <a:ext cx="3578772" cy="3216166"/>
                        </a:xfrm>
                        <a:prstGeom prst="irregularSeal1">
                          <a:avLst/>
                        </a:prstGeom>
                      </wps:spPr>
                      <wps:style>
                        <a:lnRef idx="3">
                          <a:schemeClr val="lt1"/>
                        </a:lnRef>
                        <a:fillRef idx="1">
                          <a:schemeClr val="accent1"/>
                        </a:fillRef>
                        <a:effectRef idx="1">
                          <a:schemeClr val="accent1"/>
                        </a:effectRef>
                        <a:fontRef idx="minor">
                          <a:schemeClr val="lt1"/>
                        </a:fontRef>
                      </wps:style>
                      <wps:txbx>
                        <w:txbxContent>
                          <w:p w14:paraId="278B84B1" w14:textId="7D26219B" w:rsidR="00C84212" w:rsidRPr="00C84212" w:rsidRDefault="00C84212" w:rsidP="00C84212">
                            <w:pPr>
                              <w:jc w:val="center"/>
                              <w:rPr>
                                <w:sz w:val="52"/>
                                <w:szCs w:val="52"/>
                              </w:rPr>
                            </w:pPr>
                            <w:r w:rsidRPr="00C84212">
                              <w:rPr>
                                <w:sz w:val="52"/>
                                <w:szCs w:val="52"/>
                              </w:rPr>
                              <w:t>Dialog og morgenbrød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6B3AB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ksplosion: 8 pkt 4" o:spid="_x0000_s1026" type="#_x0000_t71" style="position:absolute;margin-left:467.1pt;margin-top:19.15pt;width:281.8pt;height:253.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" fillcolor="#4f81bd [3204]" strokecolor="white [3201]" strokeweight="3pt">
                <v:shadow on="t" color="black" opacity="24903f" origin=",.5" offset="0,.55556mm"/>
                <v:textbox>
                  <w:txbxContent>
                    <w:p w14:paraId="278B84B1" w14:textId="7D26219B" w:rsidR="00C84212" w:rsidRPr="00C84212" w:rsidRDefault="00C84212" w:rsidP="00C84212">
                      <w:pPr>
                        <w:jc w:val="center"/>
                        <w:rPr>
                          <w:sz w:val="52"/>
                          <w:szCs w:val="52"/>
                        </w:rPr>
                      </w:pPr>
                      <w:r w:rsidRPr="00C84212">
                        <w:rPr>
                          <w:sz w:val="52"/>
                          <w:szCs w:val="52"/>
                        </w:rPr>
                        <w:t>Dialog og morgenbrød</w:t>
                      </w:r>
                    </w:p>
                  </w:txbxContent>
                </v:textbox>
              </v:shape>
            </w:pict>
          </mc:Fallback>
        </mc:AlternateContent>
      </w:r>
    </w:p>
    <w:p w14:paraId="7B9B4A50" w14:textId="6D36CB03" w:rsidR="00573C1C" w:rsidRPr="00573C1C" w:rsidRDefault="00573C1C" w:rsidP="00573C1C"/>
    <w:p w14:paraId="175FB795" w14:textId="5C10B562" w:rsidR="00573C1C" w:rsidRPr="00573C1C" w:rsidRDefault="00573C1C" w:rsidP="00573C1C"/>
    <w:p w14:paraId="35E75477" w14:textId="3B6DA7AA" w:rsidR="00573C1C" w:rsidRPr="00573C1C" w:rsidRDefault="00573C1C" w:rsidP="00573C1C"/>
    <w:p w14:paraId="4AF0C9EB" w14:textId="0C3843F3" w:rsidR="00573C1C" w:rsidRPr="00573C1C" w:rsidRDefault="00573C1C" w:rsidP="00573C1C"/>
    <w:p w14:paraId="30056CFB" w14:textId="3E194F31" w:rsidR="00573C1C" w:rsidRDefault="00573C1C" w:rsidP="00573C1C"/>
    <w:p w14:paraId="416711BC" w14:textId="423EB36B" w:rsidR="00573C1C" w:rsidRPr="00573C1C" w:rsidRDefault="00573C1C" w:rsidP="00573C1C"/>
    <w:p w14:paraId="2E73AD1D" w14:textId="34DCFABF" w:rsidR="00573C1C" w:rsidRDefault="00573C1C" w:rsidP="00573C1C"/>
    <w:p w14:paraId="7085F137" w14:textId="1C8C526C" w:rsidR="00573C1C" w:rsidRPr="00573C1C" w:rsidRDefault="00335064" w:rsidP="00573C1C">
      <w:pPr>
        <w:ind w:firstLine="1304"/>
      </w:pPr>
      <w:r>
        <w:rPr>
          <w:noProof/>
        </w:rPr>
        <mc:AlternateContent>
          <mc:Choice Requires="wps">
            <w:drawing>
              <wp:anchor distT="45720" distB="45720" distL="114300" distR="114300" simplePos="0" relativeHeight="251675648" behindDoc="0" locked="0" layoutInCell="1" allowOverlap="1" wp14:anchorId="27C406D9" wp14:editId="1C471A22">
                <wp:simplePos x="0" y="0"/>
                <wp:positionH relativeFrom="page">
                  <wp:align>left</wp:align>
                </wp:positionH>
                <wp:positionV relativeFrom="paragraph">
                  <wp:posOffset>748030</wp:posOffset>
                </wp:positionV>
                <wp:extent cx="9821545" cy="4508500"/>
                <wp:effectExtent l="0" t="0" r="0" b="63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1545" cy="4508938"/>
                        </a:xfrm>
                        <a:prstGeom prst="rect">
                          <a:avLst/>
                        </a:prstGeom>
                        <a:noFill/>
                        <a:ln w="9525">
                          <a:noFill/>
                          <a:miter lim="800000"/>
                          <a:headEnd/>
                          <a:tailEnd/>
                        </a:ln>
                      </wps:spPr>
                      <wps:txbx>
                        <w:txbxContent>
                          <w:p w14:paraId="2C2B0089" w14:textId="3F3A6109" w:rsidR="00573C1C" w:rsidRPr="00883BF3" w:rsidRDefault="00573C1C" w:rsidP="00573C1C">
                            <w:pPr>
                              <w:pStyle w:val="IntroTekst"/>
                              <w:rPr>
                                <w:rStyle w:val="Strk"/>
                                <w:b w:val="0"/>
                                <w:bCs w:val="0"/>
                                <w:color w:val="auto"/>
                                <w:sz w:val="30"/>
                                <w:szCs w:val="30"/>
                              </w:rPr>
                            </w:pPr>
                            <w:r w:rsidRPr="00883BF3">
                              <w:rPr>
                                <w:rStyle w:val="Strk"/>
                                <w:b w:val="0"/>
                                <w:bCs w:val="0"/>
                                <w:color w:val="auto"/>
                                <w:sz w:val="30"/>
                                <w:szCs w:val="30"/>
                              </w:rPr>
                              <w:t xml:space="preserve">Vi giver kaffe og morgenbrød, så kan du komme forbi og stille alle </w:t>
                            </w:r>
                            <w:r w:rsidR="00883BF3" w:rsidRPr="00883BF3">
                              <w:rPr>
                                <w:rStyle w:val="Strk"/>
                                <w:b w:val="0"/>
                                <w:bCs w:val="0"/>
                                <w:color w:val="auto"/>
                                <w:sz w:val="30"/>
                                <w:szCs w:val="30"/>
                              </w:rPr>
                              <w:t>dine</w:t>
                            </w:r>
                            <w:r w:rsidRPr="00883BF3">
                              <w:rPr>
                                <w:rStyle w:val="Strk"/>
                                <w:b w:val="0"/>
                                <w:bCs w:val="0"/>
                                <w:color w:val="auto"/>
                                <w:sz w:val="30"/>
                                <w:szCs w:val="30"/>
                              </w:rPr>
                              <w:t xml:space="preserve"> spørgsmål om:</w:t>
                            </w:r>
                          </w:p>
                          <w:p w14:paraId="3DA9791A" w14:textId="77777777" w:rsidR="00883BF3" w:rsidRPr="00883BF3" w:rsidRDefault="00883BF3" w:rsidP="00573C1C">
                            <w:pPr>
                              <w:pStyle w:val="IntroTekst"/>
                              <w:rPr>
                                <w:rStyle w:val="Strk"/>
                                <w:b w:val="0"/>
                                <w:bCs w:val="0"/>
                                <w:color w:val="auto"/>
                                <w:sz w:val="30"/>
                                <w:szCs w:val="30"/>
                              </w:rPr>
                            </w:pPr>
                          </w:p>
                          <w:p w14:paraId="08C0504E" w14:textId="7835E3AE" w:rsidR="00573C1C" w:rsidRPr="00883BF3" w:rsidRDefault="00573C1C" w:rsidP="00573C1C">
                            <w:pPr>
                              <w:pStyle w:val="IntroTekst"/>
                              <w:numPr>
                                <w:ilvl w:val="0"/>
                                <w:numId w:val="2"/>
                              </w:numPr>
                              <w:rPr>
                                <w:rStyle w:val="Strk"/>
                                <w:b w:val="0"/>
                                <w:bCs w:val="0"/>
                                <w:color w:val="auto"/>
                                <w:sz w:val="30"/>
                                <w:szCs w:val="30"/>
                              </w:rPr>
                            </w:pPr>
                            <w:r w:rsidRPr="00883BF3">
                              <w:rPr>
                                <w:rStyle w:val="Strk"/>
                                <w:b w:val="0"/>
                                <w:bCs w:val="0"/>
                                <w:color w:val="auto"/>
                                <w:sz w:val="30"/>
                                <w:szCs w:val="30"/>
                              </w:rPr>
                              <w:t>Minimumskrav til ansøgningsmateriale</w:t>
                            </w:r>
                          </w:p>
                          <w:p w14:paraId="54D56D38" w14:textId="5D57BA42" w:rsidR="00573C1C" w:rsidRPr="00883BF3" w:rsidRDefault="00573C1C" w:rsidP="00573C1C">
                            <w:pPr>
                              <w:pStyle w:val="IntroTekst"/>
                              <w:numPr>
                                <w:ilvl w:val="0"/>
                                <w:numId w:val="2"/>
                              </w:numPr>
                              <w:rPr>
                                <w:rStyle w:val="Strk"/>
                                <w:b w:val="0"/>
                                <w:bCs w:val="0"/>
                                <w:color w:val="auto"/>
                                <w:sz w:val="30"/>
                                <w:szCs w:val="30"/>
                              </w:rPr>
                            </w:pPr>
                            <w:r w:rsidRPr="00883BF3">
                              <w:rPr>
                                <w:rStyle w:val="Strk"/>
                                <w:b w:val="0"/>
                                <w:bCs w:val="0"/>
                                <w:color w:val="auto"/>
                                <w:sz w:val="30"/>
                                <w:szCs w:val="30"/>
                              </w:rPr>
                              <w:t>Dispensationer, muligheder og fremgangsmåde</w:t>
                            </w:r>
                          </w:p>
                          <w:p w14:paraId="099152F7" w14:textId="33DCBE89" w:rsidR="00573C1C" w:rsidRPr="00883BF3" w:rsidRDefault="00573C1C" w:rsidP="00573C1C">
                            <w:pPr>
                              <w:pStyle w:val="IntroTekst"/>
                              <w:numPr>
                                <w:ilvl w:val="0"/>
                                <w:numId w:val="2"/>
                              </w:numPr>
                              <w:rPr>
                                <w:rStyle w:val="Strk"/>
                                <w:b w:val="0"/>
                                <w:bCs w:val="0"/>
                                <w:color w:val="auto"/>
                                <w:sz w:val="30"/>
                                <w:szCs w:val="30"/>
                              </w:rPr>
                            </w:pPr>
                            <w:r w:rsidRPr="00883BF3">
                              <w:rPr>
                                <w:rStyle w:val="Strk"/>
                                <w:b w:val="0"/>
                                <w:bCs w:val="0"/>
                                <w:color w:val="auto"/>
                                <w:sz w:val="30"/>
                                <w:szCs w:val="30"/>
                              </w:rPr>
                              <w:t>Indplacering i brand- og konstruktionsklasse</w:t>
                            </w:r>
                          </w:p>
                          <w:p w14:paraId="3987E1BD" w14:textId="20ADBEE8" w:rsidR="00883BF3" w:rsidRDefault="00573C1C" w:rsidP="00883BF3">
                            <w:pPr>
                              <w:pStyle w:val="IntroTekst"/>
                              <w:numPr>
                                <w:ilvl w:val="0"/>
                                <w:numId w:val="2"/>
                              </w:numPr>
                              <w:rPr>
                                <w:rStyle w:val="Strk"/>
                                <w:b w:val="0"/>
                                <w:bCs w:val="0"/>
                                <w:color w:val="auto"/>
                                <w:sz w:val="30"/>
                                <w:szCs w:val="30"/>
                              </w:rPr>
                            </w:pPr>
                            <w:r w:rsidRPr="00883BF3">
                              <w:rPr>
                                <w:rStyle w:val="Strk"/>
                                <w:b w:val="0"/>
                                <w:bCs w:val="0"/>
                                <w:color w:val="auto"/>
                                <w:sz w:val="30"/>
                                <w:szCs w:val="30"/>
                              </w:rPr>
                              <w:t xml:space="preserve">Færdigmelding og stikprøvekontrol </w:t>
                            </w:r>
                          </w:p>
                          <w:p w14:paraId="44818506" w14:textId="77777777" w:rsidR="00883BF3" w:rsidRPr="00883BF3" w:rsidRDefault="00883BF3" w:rsidP="00883BF3">
                            <w:pPr>
                              <w:pStyle w:val="IntroTekst"/>
                              <w:numPr>
                                <w:ilvl w:val="0"/>
                                <w:numId w:val="2"/>
                              </w:numPr>
                              <w:rPr>
                                <w:rStyle w:val="Strk"/>
                                <w:b w:val="0"/>
                                <w:bCs w:val="0"/>
                                <w:color w:val="auto"/>
                                <w:sz w:val="30"/>
                                <w:szCs w:val="30"/>
                              </w:rPr>
                            </w:pPr>
                          </w:p>
                          <w:p w14:paraId="6256D3B1" w14:textId="69DA4078" w:rsidR="00A602AB" w:rsidRPr="00883BF3" w:rsidRDefault="00573C1C" w:rsidP="00573C1C">
                            <w:pPr>
                              <w:pStyle w:val="IntroTekst"/>
                              <w:rPr>
                                <w:rStyle w:val="Strk"/>
                                <w:b w:val="0"/>
                                <w:bCs w:val="0"/>
                                <w:color w:val="auto"/>
                                <w:sz w:val="30"/>
                                <w:szCs w:val="30"/>
                              </w:rPr>
                            </w:pPr>
                            <w:r w:rsidRPr="00883BF3">
                              <w:rPr>
                                <w:rStyle w:val="Strk"/>
                                <w:b w:val="0"/>
                                <w:bCs w:val="0"/>
                                <w:color w:val="auto"/>
                                <w:sz w:val="30"/>
                                <w:szCs w:val="30"/>
                              </w:rPr>
                              <w:t>Vi stå</w:t>
                            </w:r>
                            <w:r w:rsidR="00883BF3" w:rsidRPr="00883BF3">
                              <w:rPr>
                                <w:rStyle w:val="Strk"/>
                                <w:b w:val="0"/>
                                <w:bCs w:val="0"/>
                                <w:color w:val="auto"/>
                                <w:sz w:val="30"/>
                                <w:szCs w:val="30"/>
                              </w:rPr>
                              <w:t>r</w:t>
                            </w:r>
                            <w:r w:rsidRPr="00883BF3">
                              <w:rPr>
                                <w:rStyle w:val="Strk"/>
                                <w:b w:val="0"/>
                                <w:bCs w:val="0"/>
                                <w:color w:val="auto"/>
                                <w:sz w:val="30"/>
                                <w:szCs w:val="30"/>
                              </w:rPr>
                              <w:t xml:space="preserve"> klar til at svare på </w:t>
                            </w:r>
                            <w:r w:rsidR="00883BF3" w:rsidRPr="00883BF3">
                              <w:rPr>
                                <w:rStyle w:val="Strk"/>
                                <w:b w:val="0"/>
                                <w:bCs w:val="0"/>
                                <w:color w:val="auto"/>
                                <w:sz w:val="30"/>
                                <w:szCs w:val="30"/>
                              </w:rPr>
                              <w:t>dine</w:t>
                            </w:r>
                            <w:r w:rsidRPr="00883BF3">
                              <w:rPr>
                                <w:rStyle w:val="Strk"/>
                                <w:b w:val="0"/>
                                <w:bCs w:val="0"/>
                                <w:color w:val="auto"/>
                                <w:sz w:val="30"/>
                                <w:szCs w:val="30"/>
                              </w:rPr>
                              <w:t xml:space="preserve"> spørgsmål og tage imod gode inputs</w:t>
                            </w:r>
                            <w:r w:rsidR="00883BF3" w:rsidRPr="00883BF3">
                              <w:rPr>
                                <w:rStyle w:val="Strk"/>
                                <w:b w:val="0"/>
                                <w:bCs w:val="0"/>
                                <w:color w:val="auto"/>
                                <w:sz w:val="30"/>
                                <w:szCs w:val="30"/>
                              </w:rPr>
                              <w:t>. Inputs som</w:t>
                            </w:r>
                            <w:r w:rsidRPr="00883BF3">
                              <w:rPr>
                                <w:rStyle w:val="Strk"/>
                                <w:b w:val="0"/>
                                <w:bCs w:val="0"/>
                                <w:color w:val="auto"/>
                                <w:sz w:val="30"/>
                                <w:szCs w:val="30"/>
                              </w:rPr>
                              <w:t xml:space="preserve"> vi kan</w:t>
                            </w:r>
                            <w:r w:rsidR="00883BF3" w:rsidRPr="00883BF3">
                              <w:rPr>
                                <w:rStyle w:val="Strk"/>
                                <w:b w:val="0"/>
                                <w:bCs w:val="0"/>
                                <w:color w:val="auto"/>
                                <w:sz w:val="30"/>
                                <w:szCs w:val="30"/>
                              </w:rPr>
                              <w:t xml:space="preserve"> bringe</w:t>
                            </w:r>
                            <w:r w:rsidRPr="00883BF3">
                              <w:rPr>
                                <w:rStyle w:val="Strk"/>
                                <w:b w:val="0"/>
                                <w:bCs w:val="0"/>
                                <w:color w:val="auto"/>
                                <w:sz w:val="30"/>
                                <w:szCs w:val="30"/>
                              </w:rPr>
                              <w:t xml:space="preserve"> med tilbage i den daglige drift.</w:t>
                            </w:r>
                          </w:p>
                          <w:p w14:paraId="53076CD1" w14:textId="2A037972" w:rsidR="00573C1C" w:rsidRPr="00883BF3" w:rsidRDefault="00573C1C" w:rsidP="00573C1C">
                            <w:pPr>
                              <w:pStyle w:val="IntroTekst"/>
                              <w:rPr>
                                <w:rStyle w:val="Strk"/>
                                <w:color w:val="auto"/>
                                <w:sz w:val="30"/>
                                <w:szCs w:val="30"/>
                              </w:rPr>
                            </w:pPr>
                            <w:r w:rsidRPr="00883BF3">
                              <w:rPr>
                                <w:rStyle w:val="Strk"/>
                                <w:color w:val="auto"/>
                                <w:sz w:val="30"/>
                                <w:szCs w:val="30"/>
                              </w:rPr>
                              <w:t xml:space="preserve"> </w:t>
                            </w:r>
                          </w:p>
                          <w:p w14:paraId="60BDC83F" w14:textId="023D9F1E" w:rsidR="00573C1C" w:rsidRPr="00883BF3" w:rsidRDefault="00573C1C" w:rsidP="00573C1C">
                            <w:pPr>
                              <w:pStyle w:val="IntroTekst"/>
                              <w:rPr>
                                <w:rStyle w:val="Strk"/>
                                <w:color w:val="auto"/>
                                <w:sz w:val="30"/>
                                <w:szCs w:val="30"/>
                              </w:rPr>
                            </w:pPr>
                            <w:r w:rsidRPr="00883BF3">
                              <w:rPr>
                                <w:rStyle w:val="Strk"/>
                                <w:color w:val="auto"/>
                                <w:sz w:val="30"/>
                                <w:szCs w:val="30"/>
                              </w:rPr>
                              <w:t xml:space="preserve">Hvor: </w:t>
                            </w:r>
                            <w:r w:rsidR="000C6B50" w:rsidRPr="00883BF3">
                              <w:rPr>
                                <w:rStyle w:val="Strk"/>
                                <w:color w:val="auto"/>
                                <w:sz w:val="30"/>
                                <w:szCs w:val="30"/>
                              </w:rPr>
                              <w:tab/>
                            </w:r>
                            <w:r w:rsidR="000C6B50" w:rsidRPr="00883BF3">
                              <w:rPr>
                                <w:rStyle w:val="Strk"/>
                                <w:color w:val="auto"/>
                                <w:sz w:val="30"/>
                                <w:szCs w:val="30"/>
                              </w:rPr>
                              <w:tab/>
                            </w:r>
                            <w:r w:rsidR="000C6B50" w:rsidRPr="00883BF3">
                              <w:rPr>
                                <w:rStyle w:val="Strk"/>
                                <w:color w:val="auto"/>
                                <w:sz w:val="30"/>
                                <w:szCs w:val="30"/>
                              </w:rPr>
                              <w:tab/>
                            </w:r>
                          </w:p>
                          <w:p w14:paraId="0D1C5E23" w14:textId="51123F70" w:rsidR="00335064" w:rsidRPr="00883BF3" w:rsidRDefault="00573C1C" w:rsidP="00573C1C">
                            <w:pPr>
                              <w:pStyle w:val="IntroTekst"/>
                              <w:rPr>
                                <w:rStyle w:val="Strk"/>
                                <w:b w:val="0"/>
                                <w:bCs w:val="0"/>
                                <w:color w:val="auto"/>
                                <w:sz w:val="30"/>
                                <w:szCs w:val="30"/>
                              </w:rPr>
                            </w:pPr>
                            <w:r w:rsidRPr="00883BF3">
                              <w:rPr>
                                <w:rStyle w:val="Strk"/>
                                <w:b w:val="0"/>
                                <w:bCs w:val="0"/>
                                <w:color w:val="auto"/>
                                <w:sz w:val="30"/>
                                <w:szCs w:val="30"/>
                              </w:rPr>
                              <w:t xml:space="preserve">Kig forbi vores kontor Langebæk, </w:t>
                            </w:r>
                            <w:proofErr w:type="spellStart"/>
                            <w:r w:rsidRPr="00883BF3">
                              <w:rPr>
                                <w:rStyle w:val="Strk"/>
                                <w:b w:val="0"/>
                                <w:bCs w:val="0"/>
                                <w:color w:val="auto"/>
                                <w:sz w:val="30"/>
                                <w:szCs w:val="30"/>
                              </w:rPr>
                              <w:t>Øster</w:t>
                            </w:r>
                            <w:r w:rsidR="00A97971">
                              <w:rPr>
                                <w:rStyle w:val="Strk"/>
                                <w:b w:val="0"/>
                                <w:bCs w:val="0"/>
                                <w:color w:val="auto"/>
                                <w:sz w:val="30"/>
                                <w:szCs w:val="30"/>
                              </w:rPr>
                              <w:t>gaards</w:t>
                            </w:r>
                            <w:r w:rsidRPr="00883BF3">
                              <w:rPr>
                                <w:rStyle w:val="Strk"/>
                                <w:b w:val="0"/>
                                <w:bCs w:val="0"/>
                                <w:color w:val="auto"/>
                                <w:sz w:val="30"/>
                                <w:szCs w:val="30"/>
                              </w:rPr>
                              <w:t>træde</w:t>
                            </w:r>
                            <w:proofErr w:type="spellEnd"/>
                            <w:r w:rsidRPr="00883BF3">
                              <w:rPr>
                                <w:rStyle w:val="Strk"/>
                                <w:b w:val="0"/>
                                <w:bCs w:val="0"/>
                                <w:color w:val="auto"/>
                                <w:sz w:val="30"/>
                                <w:szCs w:val="30"/>
                              </w:rPr>
                              <w:t xml:space="preserve"> 1A</w:t>
                            </w:r>
                            <w:r w:rsidR="00A97971">
                              <w:rPr>
                                <w:rStyle w:val="Strk"/>
                                <w:b w:val="0"/>
                                <w:bCs w:val="0"/>
                                <w:color w:val="auto"/>
                                <w:sz w:val="30"/>
                                <w:szCs w:val="30"/>
                              </w:rPr>
                              <w:t>, 4772 Langebæk</w:t>
                            </w:r>
                            <w:r w:rsidRPr="00883BF3">
                              <w:rPr>
                                <w:rStyle w:val="Strk"/>
                                <w:b w:val="0"/>
                                <w:bCs w:val="0"/>
                                <w:color w:val="auto"/>
                                <w:sz w:val="30"/>
                                <w:szCs w:val="30"/>
                              </w:rPr>
                              <w:t xml:space="preserve"> </w:t>
                            </w:r>
                          </w:p>
                          <w:p w14:paraId="6D019408" w14:textId="77777777" w:rsidR="00335064" w:rsidRPr="00883BF3" w:rsidRDefault="00335064" w:rsidP="00573C1C">
                            <w:pPr>
                              <w:pStyle w:val="IntroTekst"/>
                              <w:rPr>
                                <w:rStyle w:val="Strk"/>
                                <w:b w:val="0"/>
                                <w:bCs w:val="0"/>
                                <w:color w:val="auto"/>
                                <w:sz w:val="30"/>
                                <w:szCs w:val="30"/>
                              </w:rPr>
                            </w:pPr>
                          </w:p>
                          <w:p w14:paraId="455431E7" w14:textId="77777777" w:rsidR="00335064" w:rsidRPr="00883BF3" w:rsidRDefault="00335064" w:rsidP="00573C1C">
                            <w:pPr>
                              <w:pStyle w:val="IntroTekst"/>
                              <w:rPr>
                                <w:rStyle w:val="Strk"/>
                                <w:color w:val="auto"/>
                                <w:sz w:val="30"/>
                                <w:szCs w:val="30"/>
                              </w:rPr>
                            </w:pPr>
                            <w:r w:rsidRPr="00883BF3">
                              <w:rPr>
                                <w:rStyle w:val="Strk"/>
                                <w:color w:val="auto"/>
                                <w:sz w:val="30"/>
                                <w:szCs w:val="30"/>
                              </w:rPr>
                              <w:t>Hvornår:</w:t>
                            </w:r>
                          </w:p>
                          <w:p w14:paraId="4A97E126" w14:textId="2F286354" w:rsidR="00573C1C" w:rsidRPr="00883BF3" w:rsidRDefault="00335064" w:rsidP="00573C1C">
                            <w:pPr>
                              <w:pStyle w:val="IntroTekst"/>
                              <w:rPr>
                                <w:rStyle w:val="Strk"/>
                                <w:b w:val="0"/>
                                <w:bCs w:val="0"/>
                                <w:color w:val="auto"/>
                                <w:sz w:val="30"/>
                                <w:szCs w:val="30"/>
                              </w:rPr>
                            </w:pPr>
                            <w:r w:rsidRPr="00883BF3">
                              <w:rPr>
                                <w:rStyle w:val="Strk"/>
                                <w:b w:val="0"/>
                                <w:bCs w:val="0"/>
                                <w:color w:val="auto"/>
                                <w:sz w:val="30"/>
                                <w:szCs w:val="30"/>
                              </w:rPr>
                              <w:t xml:space="preserve">Torsdag </w:t>
                            </w:r>
                            <w:r w:rsidR="00573C1C" w:rsidRPr="00883BF3">
                              <w:rPr>
                                <w:rStyle w:val="Strk"/>
                                <w:b w:val="0"/>
                                <w:bCs w:val="0"/>
                                <w:color w:val="auto"/>
                                <w:sz w:val="30"/>
                                <w:szCs w:val="30"/>
                              </w:rPr>
                              <w:t xml:space="preserve">d.11. november mellem kl.7 og 9. </w:t>
                            </w:r>
                          </w:p>
                          <w:p w14:paraId="3C263E88" w14:textId="2239C020" w:rsidR="007F0DF4" w:rsidRPr="00883BF3" w:rsidRDefault="007F0DF4" w:rsidP="00573C1C">
                            <w:pPr>
                              <w:pStyle w:val="IntroTekst"/>
                              <w:rPr>
                                <w:rStyle w:val="Strk"/>
                                <w:b w:val="0"/>
                                <w:bCs w:val="0"/>
                                <w:color w:val="auto"/>
                                <w:sz w:val="30"/>
                                <w:szCs w:val="30"/>
                              </w:rPr>
                            </w:pPr>
                          </w:p>
                          <w:p w14:paraId="13B14467" w14:textId="6ABF129F" w:rsidR="00883BF3" w:rsidRPr="00883BF3" w:rsidRDefault="00883BF3" w:rsidP="00883BF3">
                            <w:pPr>
                              <w:pStyle w:val="IntroTekst"/>
                              <w:rPr>
                                <w:rStyle w:val="Strk"/>
                                <w:b w:val="0"/>
                                <w:bCs w:val="0"/>
                                <w:color w:val="auto"/>
                                <w:sz w:val="30"/>
                                <w:szCs w:val="30"/>
                              </w:rPr>
                            </w:pPr>
                            <w:r w:rsidRPr="00883BF3">
                              <w:rPr>
                                <w:rStyle w:val="Strk"/>
                                <w:b w:val="0"/>
                                <w:bCs w:val="0"/>
                                <w:color w:val="auto"/>
                                <w:sz w:val="30"/>
                                <w:szCs w:val="30"/>
                              </w:rPr>
                              <w:t xml:space="preserve">Inden tilmeldingskrav, men ved du allerede nu, at du kommer, så skriv endelig, så har vi morgenbrød til alle. Og skriv gerne, hvis der er bestemte emner du ønsker at drøfte til </w:t>
                            </w:r>
                            <w:hyperlink r:id="rId8" w:history="1">
                              <w:r w:rsidRPr="00883BF3">
                                <w:rPr>
                                  <w:rStyle w:val="Hyperlink"/>
                                  <w:b/>
                                  <w:bCs/>
                                  <w:color w:val="auto"/>
                                  <w:sz w:val="30"/>
                                  <w:szCs w:val="30"/>
                                </w:rPr>
                                <w:t>byg@vordingborg.dk</w:t>
                              </w:r>
                            </w:hyperlink>
                            <w:r w:rsidRPr="00883BF3">
                              <w:rPr>
                                <w:b/>
                                <w:bCs/>
                                <w:color w:val="auto"/>
                                <w:sz w:val="30"/>
                                <w:szCs w:val="30"/>
                              </w:rPr>
                              <w:t xml:space="preserve"> </w:t>
                            </w:r>
                            <w:r w:rsidRPr="00883BF3">
                              <w:rPr>
                                <w:rStyle w:val="Strk"/>
                                <w:b w:val="0"/>
                                <w:bCs w:val="0"/>
                                <w:color w:val="auto"/>
                                <w:sz w:val="30"/>
                                <w:szCs w:val="30"/>
                              </w:rPr>
                              <w:t xml:space="preserve">  </w:t>
                            </w:r>
                          </w:p>
                          <w:p w14:paraId="3C8B18C7" w14:textId="3F42639C" w:rsidR="007F0DF4" w:rsidRPr="00883BF3" w:rsidRDefault="007F0DF4" w:rsidP="00573C1C">
                            <w:pPr>
                              <w:pStyle w:val="IntroTekst"/>
                              <w:rPr>
                                <w:rStyle w:val="Strk"/>
                                <w:color w:val="auto"/>
                                <w:sz w:val="32"/>
                                <w:szCs w:val="32"/>
                              </w:rPr>
                            </w:pPr>
                          </w:p>
                          <w:p w14:paraId="70F41EED" w14:textId="02017575" w:rsidR="007F0DF4" w:rsidRPr="007F0DF4" w:rsidRDefault="007F0DF4" w:rsidP="00573C1C">
                            <w:pPr>
                              <w:pStyle w:val="IntroTekst"/>
                              <w:rPr>
                                <w:rStyle w:val="Strk"/>
                                <w:b w:val="0"/>
                                <w:bCs w:val="0"/>
                                <w:color w:val="auto"/>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406D9" id="_x0000_t202" coordsize="21600,21600" o:spt="202" path="m,l,21600r21600,l21600,xe">
                <v:stroke joinstyle="miter"/>
                <v:path gradientshapeok="t" o:connecttype="rect"/>
              </v:shapetype>
              <v:shape id="Tekstfelt 2" o:spid="_x0000_s1027" type="#_x0000_t202" style="position:absolute;left:0;text-align:left;margin-left:0;margin-top:58.9pt;width:773.35pt;height:355pt;z-index:2516756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" filled="f" stroked="f">
                <v:textbox>
                  <w:txbxContent>
                    <w:p w14:paraId="2C2B0089" w14:textId="3F3A6109" w:rsidR="00573C1C" w:rsidRPr="00883BF3" w:rsidRDefault="00573C1C" w:rsidP="00573C1C">
                      <w:pPr>
                        <w:pStyle w:val="IntroTekst"/>
                        <w:rPr>
                          <w:rStyle w:val="Strk"/>
                          <w:b w:val="0"/>
                          <w:bCs w:val="0"/>
                          <w:color w:val="auto"/>
                          <w:sz w:val="30"/>
                          <w:szCs w:val="30"/>
                        </w:rPr>
                      </w:pPr>
                      <w:r w:rsidRPr="00883BF3">
                        <w:rPr>
                          <w:rStyle w:val="Strk"/>
                          <w:b w:val="0"/>
                          <w:bCs w:val="0"/>
                          <w:color w:val="auto"/>
                          <w:sz w:val="30"/>
                          <w:szCs w:val="30"/>
                        </w:rPr>
                        <w:t xml:space="preserve">Vi giver kaffe og morgenbrød, så kan du komme forbi og stille alle </w:t>
                      </w:r>
                      <w:r w:rsidR="00883BF3" w:rsidRPr="00883BF3">
                        <w:rPr>
                          <w:rStyle w:val="Strk"/>
                          <w:b w:val="0"/>
                          <w:bCs w:val="0"/>
                          <w:color w:val="auto"/>
                          <w:sz w:val="30"/>
                          <w:szCs w:val="30"/>
                        </w:rPr>
                        <w:t>dine</w:t>
                      </w:r>
                      <w:r w:rsidRPr="00883BF3">
                        <w:rPr>
                          <w:rStyle w:val="Strk"/>
                          <w:b w:val="0"/>
                          <w:bCs w:val="0"/>
                          <w:color w:val="auto"/>
                          <w:sz w:val="30"/>
                          <w:szCs w:val="30"/>
                        </w:rPr>
                        <w:t xml:space="preserve"> spørgsmål om:</w:t>
                      </w:r>
                    </w:p>
                    <w:p w14:paraId="3DA9791A" w14:textId="77777777" w:rsidR="00883BF3" w:rsidRPr="00883BF3" w:rsidRDefault="00883BF3" w:rsidP="00573C1C">
                      <w:pPr>
                        <w:pStyle w:val="IntroTekst"/>
                        <w:rPr>
                          <w:rStyle w:val="Strk"/>
                          <w:b w:val="0"/>
                          <w:bCs w:val="0"/>
                          <w:color w:val="auto"/>
                          <w:sz w:val="30"/>
                          <w:szCs w:val="30"/>
                        </w:rPr>
                      </w:pPr>
                    </w:p>
                    <w:p w14:paraId="08C0504E" w14:textId="7835E3AE" w:rsidR="00573C1C" w:rsidRPr="00883BF3" w:rsidRDefault="00573C1C" w:rsidP="00573C1C">
                      <w:pPr>
                        <w:pStyle w:val="IntroTekst"/>
                        <w:numPr>
                          <w:ilvl w:val="0"/>
                          <w:numId w:val="2"/>
                        </w:numPr>
                        <w:rPr>
                          <w:rStyle w:val="Strk"/>
                          <w:b w:val="0"/>
                          <w:bCs w:val="0"/>
                          <w:color w:val="auto"/>
                          <w:sz w:val="30"/>
                          <w:szCs w:val="30"/>
                        </w:rPr>
                      </w:pPr>
                      <w:r w:rsidRPr="00883BF3">
                        <w:rPr>
                          <w:rStyle w:val="Strk"/>
                          <w:b w:val="0"/>
                          <w:bCs w:val="0"/>
                          <w:color w:val="auto"/>
                          <w:sz w:val="30"/>
                          <w:szCs w:val="30"/>
                        </w:rPr>
                        <w:t>Minimumskrav til ansøgningsmateriale</w:t>
                      </w:r>
                    </w:p>
                    <w:p w14:paraId="54D56D38" w14:textId="5D57BA42" w:rsidR="00573C1C" w:rsidRPr="00883BF3" w:rsidRDefault="00573C1C" w:rsidP="00573C1C">
                      <w:pPr>
                        <w:pStyle w:val="IntroTekst"/>
                        <w:numPr>
                          <w:ilvl w:val="0"/>
                          <w:numId w:val="2"/>
                        </w:numPr>
                        <w:rPr>
                          <w:rStyle w:val="Strk"/>
                          <w:b w:val="0"/>
                          <w:bCs w:val="0"/>
                          <w:color w:val="auto"/>
                          <w:sz w:val="30"/>
                          <w:szCs w:val="30"/>
                        </w:rPr>
                      </w:pPr>
                      <w:r w:rsidRPr="00883BF3">
                        <w:rPr>
                          <w:rStyle w:val="Strk"/>
                          <w:b w:val="0"/>
                          <w:bCs w:val="0"/>
                          <w:color w:val="auto"/>
                          <w:sz w:val="30"/>
                          <w:szCs w:val="30"/>
                        </w:rPr>
                        <w:t>Dispensationer, muligheder og fremgangsmåde</w:t>
                      </w:r>
                    </w:p>
                    <w:p w14:paraId="099152F7" w14:textId="33DCBE89" w:rsidR="00573C1C" w:rsidRPr="00883BF3" w:rsidRDefault="00573C1C" w:rsidP="00573C1C">
                      <w:pPr>
                        <w:pStyle w:val="IntroTekst"/>
                        <w:numPr>
                          <w:ilvl w:val="0"/>
                          <w:numId w:val="2"/>
                        </w:numPr>
                        <w:rPr>
                          <w:rStyle w:val="Strk"/>
                          <w:b w:val="0"/>
                          <w:bCs w:val="0"/>
                          <w:color w:val="auto"/>
                          <w:sz w:val="30"/>
                          <w:szCs w:val="30"/>
                        </w:rPr>
                      </w:pPr>
                      <w:r w:rsidRPr="00883BF3">
                        <w:rPr>
                          <w:rStyle w:val="Strk"/>
                          <w:b w:val="0"/>
                          <w:bCs w:val="0"/>
                          <w:color w:val="auto"/>
                          <w:sz w:val="30"/>
                          <w:szCs w:val="30"/>
                        </w:rPr>
                        <w:t>Indplacering i brand- og konstruktionsklasse</w:t>
                      </w:r>
                    </w:p>
                    <w:p w14:paraId="3987E1BD" w14:textId="20ADBEE8" w:rsidR="00883BF3" w:rsidRDefault="00573C1C" w:rsidP="00883BF3">
                      <w:pPr>
                        <w:pStyle w:val="IntroTekst"/>
                        <w:numPr>
                          <w:ilvl w:val="0"/>
                          <w:numId w:val="2"/>
                        </w:numPr>
                        <w:rPr>
                          <w:rStyle w:val="Strk"/>
                          <w:b w:val="0"/>
                          <w:bCs w:val="0"/>
                          <w:color w:val="auto"/>
                          <w:sz w:val="30"/>
                          <w:szCs w:val="30"/>
                        </w:rPr>
                      </w:pPr>
                      <w:r w:rsidRPr="00883BF3">
                        <w:rPr>
                          <w:rStyle w:val="Strk"/>
                          <w:b w:val="0"/>
                          <w:bCs w:val="0"/>
                          <w:color w:val="auto"/>
                          <w:sz w:val="30"/>
                          <w:szCs w:val="30"/>
                        </w:rPr>
                        <w:t xml:space="preserve">Færdigmelding og stikprøvekontrol </w:t>
                      </w:r>
                    </w:p>
                    <w:p w14:paraId="44818506" w14:textId="77777777" w:rsidR="00883BF3" w:rsidRPr="00883BF3" w:rsidRDefault="00883BF3" w:rsidP="00883BF3">
                      <w:pPr>
                        <w:pStyle w:val="IntroTekst"/>
                        <w:numPr>
                          <w:ilvl w:val="0"/>
                          <w:numId w:val="2"/>
                        </w:numPr>
                        <w:rPr>
                          <w:rStyle w:val="Strk"/>
                          <w:b w:val="0"/>
                          <w:bCs w:val="0"/>
                          <w:color w:val="auto"/>
                          <w:sz w:val="30"/>
                          <w:szCs w:val="30"/>
                        </w:rPr>
                      </w:pPr>
                    </w:p>
                    <w:p w14:paraId="6256D3B1" w14:textId="69DA4078" w:rsidR="00A602AB" w:rsidRPr="00883BF3" w:rsidRDefault="00573C1C" w:rsidP="00573C1C">
                      <w:pPr>
                        <w:pStyle w:val="IntroTekst"/>
                        <w:rPr>
                          <w:rStyle w:val="Strk"/>
                          <w:b w:val="0"/>
                          <w:bCs w:val="0"/>
                          <w:color w:val="auto"/>
                          <w:sz w:val="30"/>
                          <w:szCs w:val="30"/>
                        </w:rPr>
                      </w:pPr>
                      <w:r w:rsidRPr="00883BF3">
                        <w:rPr>
                          <w:rStyle w:val="Strk"/>
                          <w:b w:val="0"/>
                          <w:bCs w:val="0"/>
                          <w:color w:val="auto"/>
                          <w:sz w:val="30"/>
                          <w:szCs w:val="30"/>
                        </w:rPr>
                        <w:t>Vi stå</w:t>
                      </w:r>
                      <w:r w:rsidR="00883BF3" w:rsidRPr="00883BF3">
                        <w:rPr>
                          <w:rStyle w:val="Strk"/>
                          <w:b w:val="0"/>
                          <w:bCs w:val="0"/>
                          <w:color w:val="auto"/>
                          <w:sz w:val="30"/>
                          <w:szCs w:val="30"/>
                        </w:rPr>
                        <w:t>r</w:t>
                      </w:r>
                      <w:r w:rsidRPr="00883BF3">
                        <w:rPr>
                          <w:rStyle w:val="Strk"/>
                          <w:b w:val="0"/>
                          <w:bCs w:val="0"/>
                          <w:color w:val="auto"/>
                          <w:sz w:val="30"/>
                          <w:szCs w:val="30"/>
                        </w:rPr>
                        <w:t xml:space="preserve"> klar til at svare på </w:t>
                      </w:r>
                      <w:r w:rsidR="00883BF3" w:rsidRPr="00883BF3">
                        <w:rPr>
                          <w:rStyle w:val="Strk"/>
                          <w:b w:val="0"/>
                          <w:bCs w:val="0"/>
                          <w:color w:val="auto"/>
                          <w:sz w:val="30"/>
                          <w:szCs w:val="30"/>
                        </w:rPr>
                        <w:t>dine</w:t>
                      </w:r>
                      <w:r w:rsidRPr="00883BF3">
                        <w:rPr>
                          <w:rStyle w:val="Strk"/>
                          <w:b w:val="0"/>
                          <w:bCs w:val="0"/>
                          <w:color w:val="auto"/>
                          <w:sz w:val="30"/>
                          <w:szCs w:val="30"/>
                        </w:rPr>
                        <w:t xml:space="preserve"> spørgsmål og tage imod gode inputs</w:t>
                      </w:r>
                      <w:r w:rsidR="00883BF3" w:rsidRPr="00883BF3">
                        <w:rPr>
                          <w:rStyle w:val="Strk"/>
                          <w:b w:val="0"/>
                          <w:bCs w:val="0"/>
                          <w:color w:val="auto"/>
                          <w:sz w:val="30"/>
                          <w:szCs w:val="30"/>
                        </w:rPr>
                        <w:t>. Inputs som</w:t>
                      </w:r>
                      <w:r w:rsidRPr="00883BF3">
                        <w:rPr>
                          <w:rStyle w:val="Strk"/>
                          <w:b w:val="0"/>
                          <w:bCs w:val="0"/>
                          <w:color w:val="auto"/>
                          <w:sz w:val="30"/>
                          <w:szCs w:val="30"/>
                        </w:rPr>
                        <w:t xml:space="preserve"> vi kan</w:t>
                      </w:r>
                      <w:r w:rsidR="00883BF3" w:rsidRPr="00883BF3">
                        <w:rPr>
                          <w:rStyle w:val="Strk"/>
                          <w:b w:val="0"/>
                          <w:bCs w:val="0"/>
                          <w:color w:val="auto"/>
                          <w:sz w:val="30"/>
                          <w:szCs w:val="30"/>
                        </w:rPr>
                        <w:t xml:space="preserve"> bringe</w:t>
                      </w:r>
                      <w:r w:rsidRPr="00883BF3">
                        <w:rPr>
                          <w:rStyle w:val="Strk"/>
                          <w:b w:val="0"/>
                          <w:bCs w:val="0"/>
                          <w:color w:val="auto"/>
                          <w:sz w:val="30"/>
                          <w:szCs w:val="30"/>
                        </w:rPr>
                        <w:t xml:space="preserve"> med tilbage i den daglige drift.</w:t>
                      </w:r>
                    </w:p>
                    <w:p w14:paraId="53076CD1" w14:textId="2A037972" w:rsidR="00573C1C" w:rsidRPr="00883BF3" w:rsidRDefault="00573C1C" w:rsidP="00573C1C">
                      <w:pPr>
                        <w:pStyle w:val="IntroTekst"/>
                        <w:rPr>
                          <w:rStyle w:val="Strk"/>
                          <w:color w:val="auto"/>
                          <w:sz w:val="30"/>
                          <w:szCs w:val="30"/>
                        </w:rPr>
                      </w:pPr>
                      <w:r w:rsidRPr="00883BF3">
                        <w:rPr>
                          <w:rStyle w:val="Strk"/>
                          <w:color w:val="auto"/>
                          <w:sz w:val="30"/>
                          <w:szCs w:val="30"/>
                        </w:rPr>
                        <w:t xml:space="preserve"> </w:t>
                      </w:r>
                    </w:p>
                    <w:p w14:paraId="60BDC83F" w14:textId="023D9F1E" w:rsidR="00573C1C" w:rsidRPr="00883BF3" w:rsidRDefault="00573C1C" w:rsidP="00573C1C">
                      <w:pPr>
                        <w:pStyle w:val="IntroTekst"/>
                        <w:rPr>
                          <w:rStyle w:val="Strk"/>
                          <w:color w:val="auto"/>
                          <w:sz w:val="30"/>
                          <w:szCs w:val="30"/>
                        </w:rPr>
                      </w:pPr>
                      <w:r w:rsidRPr="00883BF3">
                        <w:rPr>
                          <w:rStyle w:val="Strk"/>
                          <w:color w:val="auto"/>
                          <w:sz w:val="30"/>
                          <w:szCs w:val="30"/>
                        </w:rPr>
                        <w:t xml:space="preserve">Hvor: </w:t>
                      </w:r>
                      <w:r w:rsidR="000C6B50" w:rsidRPr="00883BF3">
                        <w:rPr>
                          <w:rStyle w:val="Strk"/>
                          <w:color w:val="auto"/>
                          <w:sz w:val="30"/>
                          <w:szCs w:val="30"/>
                        </w:rPr>
                        <w:tab/>
                      </w:r>
                      <w:r w:rsidR="000C6B50" w:rsidRPr="00883BF3">
                        <w:rPr>
                          <w:rStyle w:val="Strk"/>
                          <w:color w:val="auto"/>
                          <w:sz w:val="30"/>
                          <w:szCs w:val="30"/>
                        </w:rPr>
                        <w:tab/>
                      </w:r>
                      <w:r w:rsidR="000C6B50" w:rsidRPr="00883BF3">
                        <w:rPr>
                          <w:rStyle w:val="Strk"/>
                          <w:color w:val="auto"/>
                          <w:sz w:val="30"/>
                          <w:szCs w:val="30"/>
                        </w:rPr>
                        <w:tab/>
                      </w:r>
                    </w:p>
                    <w:p w14:paraId="0D1C5E23" w14:textId="51123F70" w:rsidR="00335064" w:rsidRPr="00883BF3" w:rsidRDefault="00573C1C" w:rsidP="00573C1C">
                      <w:pPr>
                        <w:pStyle w:val="IntroTekst"/>
                        <w:rPr>
                          <w:rStyle w:val="Strk"/>
                          <w:b w:val="0"/>
                          <w:bCs w:val="0"/>
                          <w:color w:val="auto"/>
                          <w:sz w:val="30"/>
                          <w:szCs w:val="30"/>
                        </w:rPr>
                      </w:pPr>
                      <w:r w:rsidRPr="00883BF3">
                        <w:rPr>
                          <w:rStyle w:val="Strk"/>
                          <w:b w:val="0"/>
                          <w:bCs w:val="0"/>
                          <w:color w:val="auto"/>
                          <w:sz w:val="30"/>
                          <w:szCs w:val="30"/>
                        </w:rPr>
                        <w:t xml:space="preserve">Kig forbi vores kontor Langebæk, </w:t>
                      </w:r>
                      <w:proofErr w:type="spellStart"/>
                      <w:r w:rsidRPr="00883BF3">
                        <w:rPr>
                          <w:rStyle w:val="Strk"/>
                          <w:b w:val="0"/>
                          <w:bCs w:val="0"/>
                          <w:color w:val="auto"/>
                          <w:sz w:val="30"/>
                          <w:szCs w:val="30"/>
                        </w:rPr>
                        <w:t>Øster</w:t>
                      </w:r>
                      <w:r w:rsidR="00A97971">
                        <w:rPr>
                          <w:rStyle w:val="Strk"/>
                          <w:b w:val="0"/>
                          <w:bCs w:val="0"/>
                          <w:color w:val="auto"/>
                          <w:sz w:val="30"/>
                          <w:szCs w:val="30"/>
                        </w:rPr>
                        <w:t>gaards</w:t>
                      </w:r>
                      <w:r w:rsidRPr="00883BF3">
                        <w:rPr>
                          <w:rStyle w:val="Strk"/>
                          <w:b w:val="0"/>
                          <w:bCs w:val="0"/>
                          <w:color w:val="auto"/>
                          <w:sz w:val="30"/>
                          <w:szCs w:val="30"/>
                        </w:rPr>
                        <w:t>træde</w:t>
                      </w:r>
                      <w:proofErr w:type="spellEnd"/>
                      <w:r w:rsidRPr="00883BF3">
                        <w:rPr>
                          <w:rStyle w:val="Strk"/>
                          <w:b w:val="0"/>
                          <w:bCs w:val="0"/>
                          <w:color w:val="auto"/>
                          <w:sz w:val="30"/>
                          <w:szCs w:val="30"/>
                        </w:rPr>
                        <w:t xml:space="preserve"> 1A</w:t>
                      </w:r>
                      <w:r w:rsidR="00A97971">
                        <w:rPr>
                          <w:rStyle w:val="Strk"/>
                          <w:b w:val="0"/>
                          <w:bCs w:val="0"/>
                          <w:color w:val="auto"/>
                          <w:sz w:val="30"/>
                          <w:szCs w:val="30"/>
                        </w:rPr>
                        <w:t>, 4772 Langebæk</w:t>
                      </w:r>
                      <w:r w:rsidRPr="00883BF3">
                        <w:rPr>
                          <w:rStyle w:val="Strk"/>
                          <w:b w:val="0"/>
                          <w:bCs w:val="0"/>
                          <w:color w:val="auto"/>
                          <w:sz w:val="30"/>
                          <w:szCs w:val="30"/>
                        </w:rPr>
                        <w:t xml:space="preserve"> </w:t>
                      </w:r>
                    </w:p>
                    <w:p w14:paraId="6D019408" w14:textId="77777777" w:rsidR="00335064" w:rsidRPr="00883BF3" w:rsidRDefault="00335064" w:rsidP="00573C1C">
                      <w:pPr>
                        <w:pStyle w:val="IntroTekst"/>
                        <w:rPr>
                          <w:rStyle w:val="Strk"/>
                          <w:b w:val="0"/>
                          <w:bCs w:val="0"/>
                          <w:color w:val="auto"/>
                          <w:sz w:val="30"/>
                          <w:szCs w:val="30"/>
                        </w:rPr>
                      </w:pPr>
                    </w:p>
                    <w:p w14:paraId="455431E7" w14:textId="77777777" w:rsidR="00335064" w:rsidRPr="00883BF3" w:rsidRDefault="00335064" w:rsidP="00573C1C">
                      <w:pPr>
                        <w:pStyle w:val="IntroTekst"/>
                        <w:rPr>
                          <w:rStyle w:val="Strk"/>
                          <w:color w:val="auto"/>
                          <w:sz w:val="30"/>
                          <w:szCs w:val="30"/>
                        </w:rPr>
                      </w:pPr>
                      <w:r w:rsidRPr="00883BF3">
                        <w:rPr>
                          <w:rStyle w:val="Strk"/>
                          <w:color w:val="auto"/>
                          <w:sz w:val="30"/>
                          <w:szCs w:val="30"/>
                        </w:rPr>
                        <w:t>Hvornår:</w:t>
                      </w:r>
                    </w:p>
                    <w:p w14:paraId="4A97E126" w14:textId="2F286354" w:rsidR="00573C1C" w:rsidRPr="00883BF3" w:rsidRDefault="00335064" w:rsidP="00573C1C">
                      <w:pPr>
                        <w:pStyle w:val="IntroTekst"/>
                        <w:rPr>
                          <w:rStyle w:val="Strk"/>
                          <w:b w:val="0"/>
                          <w:bCs w:val="0"/>
                          <w:color w:val="auto"/>
                          <w:sz w:val="30"/>
                          <w:szCs w:val="30"/>
                        </w:rPr>
                      </w:pPr>
                      <w:r w:rsidRPr="00883BF3">
                        <w:rPr>
                          <w:rStyle w:val="Strk"/>
                          <w:b w:val="0"/>
                          <w:bCs w:val="0"/>
                          <w:color w:val="auto"/>
                          <w:sz w:val="30"/>
                          <w:szCs w:val="30"/>
                        </w:rPr>
                        <w:t xml:space="preserve">Torsdag </w:t>
                      </w:r>
                      <w:r w:rsidR="00573C1C" w:rsidRPr="00883BF3">
                        <w:rPr>
                          <w:rStyle w:val="Strk"/>
                          <w:b w:val="0"/>
                          <w:bCs w:val="0"/>
                          <w:color w:val="auto"/>
                          <w:sz w:val="30"/>
                          <w:szCs w:val="30"/>
                        </w:rPr>
                        <w:t xml:space="preserve">d.11. november mellem kl.7 og 9. </w:t>
                      </w:r>
                    </w:p>
                    <w:p w14:paraId="3C263E88" w14:textId="2239C020" w:rsidR="007F0DF4" w:rsidRPr="00883BF3" w:rsidRDefault="007F0DF4" w:rsidP="00573C1C">
                      <w:pPr>
                        <w:pStyle w:val="IntroTekst"/>
                        <w:rPr>
                          <w:rStyle w:val="Strk"/>
                          <w:b w:val="0"/>
                          <w:bCs w:val="0"/>
                          <w:color w:val="auto"/>
                          <w:sz w:val="30"/>
                          <w:szCs w:val="30"/>
                        </w:rPr>
                      </w:pPr>
                    </w:p>
                    <w:p w14:paraId="13B14467" w14:textId="6ABF129F" w:rsidR="00883BF3" w:rsidRPr="00883BF3" w:rsidRDefault="00883BF3" w:rsidP="00883BF3">
                      <w:pPr>
                        <w:pStyle w:val="IntroTekst"/>
                        <w:rPr>
                          <w:rStyle w:val="Strk"/>
                          <w:b w:val="0"/>
                          <w:bCs w:val="0"/>
                          <w:color w:val="auto"/>
                          <w:sz w:val="30"/>
                          <w:szCs w:val="30"/>
                        </w:rPr>
                      </w:pPr>
                      <w:r w:rsidRPr="00883BF3">
                        <w:rPr>
                          <w:rStyle w:val="Strk"/>
                          <w:b w:val="0"/>
                          <w:bCs w:val="0"/>
                          <w:color w:val="auto"/>
                          <w:sz w:val="30"/>
                          <w:szCs w:val="30"/>
                        </w:rPr>
                        <w:t xml:space="preserve">Inden tilmeldingskrav, men ved du allerede nu, at du kommer, så skriv endelig, så har vi morgenbrød til alle. Og skriv gerne, hvis der er bestemte emner du ønsker at drøfte til </w:t>
                      </w:r>
                      <w:hyperlink r:id="rId9" w:history="1">
                        <w:r w:rsidRPr="00883BF3">
                          <w:rPr>
                            <w:rStyle w:val="Hyperlink"/>
                            <w:b/>
                            <w:bCs/>
                            <w:color w:val="auto"/>
                            <w:sz w:val="30"/>
                            <w:szCs w:val="30"/>
                          </w:rPr>
                          <w:t>byg@vordingborg.dk</w:t>
                        </w:r>
                      </w:hyperlink>
                      <w:r w:rsidRPr="00883BF3">
                        <w:rPr>
                          <w:b/>
                          <w:bCs/>
                          <w:color w:val="auto"/>
                          <w:sz w:val="30"/>
                          <w:szCs w:val="30"/>
                        </w:rPr>
                        <w:t xml:space="preserve"> </w:t>
                      </w:r>
                      <w:r w:rsidRPr="00883BF3">
                        <w:rPr>
                          <w:rStyle w:val="Strk"/>
                          <w:b w:val="0"/>
                          <w:bCs w:val="0"/>
                          <w:color w:val="auto"/>
                          <w:sz w:val="30"/>
                          <w:szCs w:val="30"/>
                        </w:rPr>
                        <w:t xml:space="preserve">  </w:t>
                      </w:r>
                    </w:p>
                    <w:p w14:paraId="3C8B18C7" w14:textId="3F42639C" w:rsidR="007F0DF4" w:rsidRPr="00883BF3" w:rsidRDefault="007F0DF4" w:rsidP="00573C1C">
                      <w:pPr>
                        <w:pStyle w:val="IntroTekst"/>
                        <w:rPr>
                          <w:rStyle w:val="Strk"/>
                          <w:color w:val="auto"/>
                          <w:sz w:val="32"/>
                          <w:szCs w:val="32"/>
                        </w:rPr>
                      </w:pPr>
                    </w:p>
                    <w:p w14:paraId="70F41EED" w14:textId="02017575" w:rsidR="007F0DF4" w:rsidRPr="007F0DF4" w:rsidRDefault="007F0DF4" w:rsidP="00573C1C">
                      <w:pPr>
                        <w:pStyle w:val="IntroTekst"/>
                        <w:rPr>
                          <w:rStyle w:val="Strk"/>
                          <w:b w:val="0"/>
                          <w:bCs w:val="0"/>
                          <w:color w:val="auto"/>
                          <w:sz w:val="32"/>
                          <w:szCs w:val="32"/>
                        </w:rPr>
                      </w:pPr>
                    </w:p>
                  </w:txbxContent>
                </v:textbox>
                <w10:wrap type="square" anchorx="page"/>
              </v:shape>
            </w:pict>
          </mc:Fallback>
        </mc:AlternateContent>
      </w:r>
    </w:p>
    <w:sectPr w:rsidR="00573C1C" w:rsidRPr="00573C1C" w:rsidSect="00883BF3">
      <w:headerReference w:type="default" r:id="rId10"/>
      <w:pgSz w:w="16839" w:h="23814" w:code="8"/>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CAAFE" w14:textId="77777777" w:rsidR="00573C1C" w:rsidRPr="00573C1C" w:rsidRDefault="00573C1C" w:rsidP="00091062">
      <w:pPr>
        <w:spacing w:after="0" w:line="240" w:lineRule="auto"/>
      </w:pPr>
      <w:r w:rsidRPr="00573C1C">
        <w:separator/>
      </w:r>
    </w:p>
  </w:endnote>
  <w:endnote w:type="continuationSeparator" w:id="0">
    <w:p w14:paraId="5693089B" w14:textId="77777777" w:rsidR="00573C1C" w:rsidRPr="00573C1C" w:rsidRDefault="00573C1C" w:rsidP="00091062">
      <w:pPr>
        <w:spacing w:after="0" w:line="240" w:lineRule="auto"/>
      </w:pPr>
      <w:r w:rsidRPr="00573C1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1D18D" w14:textId="77777777" w:rsidR="00573C1C" w:rsidRPr="00573C1C" w:rsidRDefault="00573C1C" w:rsidP="00091062">
      <w:pPr>
        <w:spacing w:after="0" w:line="240" w:lineRule="auto"/>
      </w:pPr>
      <w:r w:rsidRPr="00573C1C">
        <w:separator/>
      </w:r>
    </w:p>
  </w:footnote>
  <w:footnote w:type="continuationSeparator" w:id="0">
    <w:p w14:paraId="49FB8DE9" w14:textId="77777777" w:rsidR="00573C1C" w:rsidRPr="00573C1C" w:rsidRDefault="00573C1C" w:rsidP="00091062">
      <w:pPr>
        <w:spacing w:after="0" w:line="240" w:lineRule="auto"/>
      </w:pPr>
      <w:r w:rsidRPr="00573C1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AEA3B" w14:textId="13909039" w:rsidR="00573C1C" w:rsidRDefault="000C6B50">
    <w:pPr>
      <w:pStyle w:val="Sidehoved"/>
    </w:pPr>
    <w:r>
      <w:rPr>
        <w:noProof/>
      </w:rPr>
      <w:drawing>
        <wp:anchor distT="0" distB="0" distL="114300" distR="114300" simplePos="0" relativeHeight="251659264" behindDoc="1" locked="0" layoutInCell="1" allowOverlap="1" wp14:anchorId="7994BDFD" wp14:editId="1DEAE25C">
          <wp:simplePos x="0" y="0"/>
          <wp:positionH relativeFrom="page">
            <wp:posOffset>113928</wp:posOffset>
          </wp:positionH>
          <wp:positionV relativeFrom="page">
            <wp:posOffset>137839</wp:posOffset>
          </wp:positionV>
          <wp:extent cx="3959860" cy="1169670"/>
          <wp:effectExtent l="0" t="0" r="2540" b="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3959860" cy="1169670"/>
                  </a:xfrm>
                  <a:prstGeom prst="rect">
                    <a:avLst/>
                  </a:prstGeom>
                </pic:spPr>
              </pic:pic>
            </a:graphicData>
          </a:graphic>
        </wp:anchor>
      </w:drawing>
    </w:r>
    <w:r>
      <w:rPr>
        <w:noProof/>
      </w:rPr>
      <w:drawing>
        <wp:anchor distT="0" distB="0" distL="114300" distR="114300" simplePos="0" relativeHeight="251658240" behindDoc="1" locked="0" layoutInCell="1" allowOverlap="1" wp14:anchorId="53589463" wp14:editId="38D8C48A">
          <wp:simplePos x="0" y="0"/>
          <wp:positionH relativeFrom="page">
            <wp:posOffset>0</wp:posOffset>
          </wp:positionH>
          <wp:positionV relativeFrom="page">
            <wp:posOffset>3270250</wp:posOffset>
          </wp:positionV>
          <wp:extent cx="9913620" cy="6609080"/>
          <wp:effectExtent l="0" t="0" r="0" b="127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2">
                    <a:extLst>
                      <a:ext uri="{28A0092B-C50C-407E-A947-70E740481C1C}">
                        <a14:useLocalDpi xmlns:a14="http://schemas.microsoft.com/office/drawing/2010/main" val="0"/>
                      </a:ext>
                    </a:extLst>
                  </a:blip>
                  <a:stretch>
                    <a:fillRect/>
                  </a:stretch>
                </pic:blipFill>
                <pic:spPr>
                  <a:xfrm>
                    <a:off x="0" y="0"/>
                    <a:ext cx="9913620" cy="6609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5AC2"/>
    <w:multiLevelType w:val="hybridMultilevel"/>
    <w:tmpl w:val="C0168070"/>
    <w:lvl w:ilvl="0" w:tplc="C07A86DA">
      <w:numFmt w:val="bullet"/>
      <w:lvlText w:val="-"/>
      <w:lvlJc w:val="left"/>
      <w:pPr>
        <w:ind w:left="462" w:hanging="360"/>
      </w:pPr>
      <w:rPr>
        <w:rFonts w:ascii="Arial" w:eastAsia="Times New Roman" w:hAnsi="Arial" w:hint="default"/>
        <w:sz w:val="30"/>
      </w:rPr>
    </w:lvl>
    <w:lvl w:ilvl="1" w:tplc="04060003" w:tentative="1">
      <w:start w:val="1"/>
      <w:numFmt w:val="bullet"/>
      <w:lvlText w:val="o"/>
      <w:lvlJc w:val="left"/>
      <w:pPr>
        <w:ind w:left="1182" w:hanging="360"/>
      </w:pPr>
      <w:rPr>
        <w:rFonts w:ascii="Courier New" w:hAnsi="Courier New" w:hint="default"/>
      </w:rPr>
    </w:lvl>
    <w:lvl w:ilvl="2" w:tplc="04060005" w:tentative="1">
      <w:start w:val="1"/>
      <w:numFmt w:val="bullet"/>
      <w:lvlText w:val=""/>
      <w:lvlJc w:val="left"/>
      <w:pPr>
        <w:ind w:left="1902" w:hanging="360"/>
      </w:pPr>
      <w:rPr>
        <w:rFonts w:ascii="Wingdings" w:hAnsi="Wingdings" w:hint="default"/>
      </w:rPr>
    </w:lvl>
    <w:lvl w:ilvl="3" w:tplc="04060001" w:tentative="1">
      <w:start w:val="1"/>
      <w:numFmt w:val="bullet"/>
      <w:lvlText w:val=""/>
      <w:lvlJc w:val="left"/>
      <w:pPr>
        <w:ind w:left="2622" w:hanging="360"/>
      </w:pPr>
      <w:rPr>
        <w:rFonts w:ascii="Symbol" w:hAnsi="Symbol" w:hint="default"/>
      </w:rPr>
    </w:lvl>
    <w:lvl w:ilvl="4" w:tplc="04060003" w:tentative="1">
      <w:start w:val="1"/>
      <w:numFmt w:val="bullet"/>
      <w:lvlText w:val="o"/>
      <w:lvlJc w:val="left"/>
      <w:pPr>
        <w:ind w:left="3342" w:hanging="360"/>
      </w:pPr>
      <w:rPr>
        <w:rFonts w:ascii="Courier New" w:hAnsi="Courier New" w:hint="default"/>
      </w:rPr>
    </w:lvl>
    <w:lvl w:ilvl="5" w:tplc="04060005" w:tentative="1">
      <w:start w:val="1"/>
      <w:numFmt w:val="bullet"/>
      <w:lvlText w:val=""/>
      <w:lvlJc w:val="left"/>
      <w:pPr>
        <w:ind w:left="4062" w:hanging="360"/>
      </w:pPr>
      <w:rPr>
        <w:rFonts w:ascii="Wingdings" w:hAnsi="Wingdings" w:hint="default"/>
      </w:rPr>
    </w:lvl>
    <w:lvl w:ilvl="6" w:tplc="04060001" w:tentative="1">
      <w:start w:val="1"/>
      <w:numFmt w:val="bullet"/>
      <w:lvlText w:val=""/>
      <w:lvlJc w:val="left"/>
      <w:pPr>
        <w:ind w:left="4782" w:hanging="360"/>
      </w:pPr>
      <w:rPr>
        <w:rFonts w:ascii="Symbol" w:hAnsi="Symbol" w:hint="default"/>
      </w:rPr>
    </w:lvl>
    <w:lvl w:ilvl="7" w:tplc="04060003" w:tentative="1">
      <w:start w:val="1"/>
      <w:numFmt w:val="bullet"/>
      <w:lvlText w:val="o"/>
      <w:lvlJc w:val="left"/>
      <w:pPr>
        <w:ind w:left="5502" w:hanging="360"/>
      </w:pPr>
      <w:rPr>
        <w:rFonts w:ascii="Courier New" w:hAnsi="Courier New" w:hint="default"/>
      </w:rPr>
    </w:lvl>
    <w:lvl w:ilvl="8" w:tplc="04060005" w:tentative="1">
      <w:start w:val="1"/>
      <w:numFmt w:val="bullet"/>
      <w:lvlText w:val=""/>
      <w:lvlJc w:val="left"/>
      <w:pPr>
        <w:ind w:left="6222" w:hanging="360"/>
      </w:pPr>
      <w:rPr>
        <w:rFonts w:ascii="Wingdings" w:hAnsi="Wingdings" w:hint="default"/>
      </w:rPr>
    </w:lvl>
  </w:abstractNum>
  <w:abstractNum w:abstractNumId="1" w15:restartNumberingAfterBreak="0">
    <w:nsid w:val="0EEC35AF"/>
    <w:multiLevelType w:val="hybridMultilevel"/>
    <w:tmpl w:val="FD3C6C84"/>
    <w:lvl w:ilvl="0" w:tplc="19B0E8D0">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Plakat A3 - Oplev Vordingborg.dotm"/>
    <w:docVar w:name="CreatedWithDtVersion" w:val="2.6.036"/>
    <w:docVar w:name="DocumentCreated" w:val="DocumentCreated"/>
    <w:docVar w:name="DocumentCreatedOK" w:val="DocumentCreatedOK"/>
    <w:docVar w:name="DocumentInitialized" w:val="OK"/>
    <w:docVar w:name="Encrypted_DialogFieldValue_caseno" w:val="s/sBMP1YHDH4YPoAUr1IeadrC72ju6rE5H81c4TNbNdSKt09oznkjSfokMMIap36"/>
    <w:docVar w:name="Encrypted_DialogFieldValue_docheader" w:val="v3eqvudkw/LOzbinOBM5MrpKCyvF+XKQxJ3P+l4T/8VlU++FeIbuT82PpQQ3UyEK/suAmPE828/zCUVY+jr92E2HD+WffKFpigpJlqe1/qg="/>
    <w:docVar w:name="Encrypted_DocCaseNo" w:val="s/sBMP1YHDH4YPoAUr1IeadrC72ju6rE5H81c4TNbNdSKt09oznkjSfokMMIap36"/>
    <w:docVar w:name="Encrypted_DocHeader" w:val="v3eqvudkw/LOzbinOBM5MrpKCyvF+XKQxJ3P+l4T/8VlU++FeIbuT82PpQQ3UyEKKt5n0m/e2AOZuYbqFSsnbw=="/>
    <w:docVar w:name="IntegrationType" w:val="StandAlone"/>
  </w:docVars>
  <w:rsids>
    <w:rsidRoot w:val="00573C1C"/>
    <w:rsid w:val="000267FD"/>
    <w:rsid w:val="00033CD8"/>
    <w:rsid w:val="000367C1"/>
    <w:rsid w:val="00045962"/>
    <w:rsid w:val="000615EA"/>
    <w:rsid w:val="00074A75"/>
    <w:rsid w:val="00091062"/>
    <w:rsid w:val="000B1B09"/>
    <w:rsid w:val="000C3E9D"/>
    <w:rsid w:val="000C6B50"/>
    <w:rsid w:val="00121DAC"/>
    <w:rsid w:val="00180161"/>
    <w:rsid w:val="001C59D7"/>
    <w:rsid w:val="001D1C0C"/>
    <w:rsid w:val="001D5FA7"/>
    <w:rsid w:val="00222E05"/>
    <w:rsid w:val="00250C58"/>
    <w:rsid w:val="0025220E"/>
    <w:rsid w:val="00253F08"/>
    <w:rsid w:val="002672D5"/>
    <w:rsid w:val="00281FCF"/>
    <w:rsid w:val="00300532"/>
    <w:rsid w:val="00335064"/>
    <w:rsid w:val="003656EB"/>
    <w:rsid w:val="00366A16"/>
    <w:rsid w:val="003841C4"/>
    <w:rsid w:val="003B0CB7"/>
    <w:rsid w:val="004326B8"/>
    <w:rsid w:val="004443FD"/>
    <w:rsid w:val="00487082"/>
    <w:rsid w:val="004D4184"/>
    <w:rsid w:val="004E7922"/>
    <w:rsid w:val="004F6940"/>
    <w:rsid w:val="00523A3B"/>
    <w:rsid w:val="0056364B"/>
    <w:rsid w:val="005712E5"/>
    <w:rsid w:val="00573C1C"/>
    <w:rsid w:val="005915CA"/>
    <w:rsid w:val="005A1400"/>
    <w:rsid w:val="006162D2"/>
    <w:rsid w:val="00645DB8"/>
    <w:rsid w:val="00645FE0"/>
    <w:rsid w:val="00661A52"/>
    <w:rsid w:val="00670F10"/>
    <w:rsid w:val="006757C9"/>
    <w:rsid w:val="006C122F"/>
    <w:rsid w:val="00707C28"/>
    <w:rsid w:val="00751A52"/>
    <w:rsid w:val="00776B80"/>
    <w:rsid w:val="00796A68"/>
    <w:rsid w:val="007F0DF4"/>
    <w:rsid w:val="007F3898"/>
    <w:rsid w:val="00802120"/>
    <w:rsid w:val="00817836"/>
    <w:rsid w:val="00821867"/>
    <w:rsid w:val="00825D43"/>
    <w:rsid w:val="0084148D"/>
    <w:rsid w:val="0085504B"/>
    <w:rsid w:val="00855E65"/>
    <w:rsid w:val="008823DF"/>
    <w:rsid w:val="00883BF3"/>
    <w:rsid w:val="00920C18"/>
    <w:rsid w:val="009222E7"/>
    <w:rsid w:val="00964FD1"/>
    <w:rsid w:val="00981775"/>
    <w:rsid w:val="009A4353"/>
    <w:rsid w:val="009B264F"/>
    <w:rsid w:val="009E3D43"/>
    <w:rsid w:val="009F5D71"/>
    <w:rsid w:val="00A04D35"/>
    <w:rsid w:val="00A052B5"/>
    <w:rsid w:val="00A602AB"/>
    <w:rsid w:val="00A6293C"/>
    <w:rsid w:val="00A70F7E"/>
    <w:rsid w:val="00A74E64"/>
    <w:rsid w:val="00A84A36"/>
    <w:rsid w:val="00A97971"/>
    <w:rsid w:val="00AA0572"/>
    <w:rsid w:val="00AA34DE"/>
    <w:rsid w:val="00AC6001"/>
    <w:rsid w:val="00AD5DCA"/>
    <w:rsid w:val="00B25EAA"/>
    <w:rsid w:val="00B42BD9"/>
    <w:rsid w:val="00BC6515"/>
    <w:rsid w:val="00BD3D22"/>
    <w:rsid w:val="00BE0FE6"/>
    <w:rsid w:val="00C202AD"/>
    <w:rsid w:val="00C451A5"/>
    <w:rsid w:val="00C65181"/>
    <w:rsid w:val="00C653F9"/>
    <w:rsid w:val="00C7118B"/>
    <w:rsid w:val="00C84212"/>
    <w:rsid w:val="00C87160"/>
    <w:rsid w:val="00D051F1"/>
    <w:rsid w:val="00D267BA"/>
    <w:rsid w:val="00D42C8D"/>
    <w:rsid w:val="00D7196A"/>
    <w:rsid w:val="00DA2A14"/>
    <w:rsid w:val="00E1644D"/>
    <w:rsid w:val="00E25F00"/>
    <w:rsid w:val="00E536F4"/>
    <w:rsid w:val="00E6010E"/>
    <w:rsid w:val="00E6519B"/>
    <w:rsid w:val="00E9602D"/>
    <w:rsid w:val="00E96189"/>
    <w:rsid w:val="00EB3E76"/>
    <w:rsid w:val="00EF083C"/>
    <w:rsid w:val="00F02A39"/>
    <w:rsid w:val="00F05D93"/>
    <w:rsid w:val="00F160BC"/>
    <w:rsid w:val="00F706DD"/>
    <w:rsid w:val="00FA24FC"/>
    <w:rsid w:val="00FA58F3"/>
    <w:rsid w:val="00FB737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EE33B8"/>
  <w15:docId w15:val="{75F8ECEC-6084-4DB3-B925-A98FB2D5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91062"/>
  </w:style>
  <w:style w:type="paragraph" w:customStyle="1" w:styleId="Dag">
    <w:name w:val="Dag"/>
    <w:basedOn w:val="Normal"/>
    <w:qFormat/>
    <w:rsid w:val="00BD3D22"/>
    <w:pPr>
      <w:framePr w:hSpace="142" w:wrap="around" w:vAnchor="page" w:hAnchor="page" w:x="13666" w:y="1"/>
      <w:spacing w:after="0" w:line="240" w:lineRule="auto"/>
      <w:suppressOverlap/>
      <w:jc w:val="center"/>
    </w:pPr>
    <w:rPr>
      <w:rFonts w:ascii="Verdana" w:hAnsi="Verdana"/>
      <w:b/>
      <w:color w:val="FFFFFF" w:themeColor="background1"/>
      <w:sz w:val="96"/>
      <w:szCs w:val="96"/>
    </w:rPr>
  </w:style>
  <w:style w:type="paragraph" w:customStyle="1" w:styleId="Maaned">
    <w:name w:val="Maaned"/>
    <w:basedOn w:val="Normal"/>
    <w:qFormat/>
    <w:rsid w:val="00BD3D22"/>
    <w:pPr>
      <w:framePr w:hSpace="142" w:wrap="around" w:vAnchor="page" w:hAnchor="page" w:x="13666" w:y="1"/>
      <w:spacing w:after="0" w:line="240" w:lineRule="auto"/>
      <w:suppressOverlap/>
      <w:jc w:val="center"/>
    </w:pPr>
    <w:rPr>
      <w:rFonts w:ascii="Arial" w:hAnsi="Arial" w:cs="Arial"/>
      <w:caps/>
      <w:color w:val="FFFFFF" w:themeColor="background1"/>
    </w:rPr>
  </w:style>
  <w:style w:type="paragraph" w:customStyle="1" w:styleId="Sidepanel">
    <w:name w:val="Sidepanel"/>
    <w:basedOn w:val="Normal"/>
    <w:qFormat/>
    <w:rsid w:val="00BD3D22"/>
    <w:pPr>
      <w:framePr w:wrap="around" w:vAnchor="page" w:hAnchor="page" w:x="15594" w:y="3403"/>
      <w:spacing w:after="0" w:line="240" w:lineRule="auto"/>
      <w:ind w:left="113" w:right="113"/>
      <w:suppressOverlap/>
    </w:pPr>
    <w:rPr>
      <w:rFonts w:ascii="Verdana" w:hAnsi="Verdana"/>
      <w:b/>
      <w:caps/>
      <w:color w:val="FFFFFF" w:themeColor="background1"/>
      <w:sz w:val="34"/>
      <w:szCs w:val="34"/>
    </w:rPr>
  </w:style>
  <w:style w:type="paragraph" w:customStyle="1" w:styleId="Webadresse">
    <w:name w:val="Webadresse"/>
    <w:basedOn w:val="Normal"/>
    <w:qFormat/>
    <w:rsid w:val="00BD3D22"/>
    <w:pPr>
      <w:framePr w:wrap="around" w:vAnchor="page" w:hAnchor="page" w:x="15594" w:y="3403"/>
      <w:spacing w:after="0" w:line="240" w:lineRule="auto"/>
      <w:ind w:left="113" w:right="113"/>
      <w:suppressOverlap/>
      <w:jc w:val="right"/>
    </w:pPr>
    <w:rPr>
      <w:rFonts w:ascii="Verdana" w:hAnsi="Verdana"/>
      <w:color w:val="FFFFFF" w:themeColor="background1"/>
      <w:sz w:val="34"/>
      <w:szCs w:val="34"/>
    </w:rPr>
  </w:style>
  <w:style w:type="paragraph" w:customStyle="1" w:styleId="IntroTekst">
    <w:name w:val="IntroTekst"/>
    <w:basedOn w:val="Normal"/>
    <w:qFormat/>
    <w:rsid w:val="00BD3D22"/>
    <w:pPr>
      <w:framePr w:wrap="around" w:vAnchor="page" w:hAnchor="page" w:x="1248" w:y="18542"/>
      <w:spacing w:after="0" w:line="240" w:lineRule="auto"/>
      <w:suppressOverlap/>
    </w:pPr>
    <w:rPr>
      <w:rFonts w:ascii="Verdana" w:hAnsi="Verdana"/>
      <w:color w:val="3DA15A"/>
      <w:sz w:val="56"/>
      <w:szCs w:val="56"/>
    </w:rPr>
  </w:style>
  <w:style w:type="paragraph" w:customStyle="1" w:styleId="TitelTekst">
    <w:name w:val="TitelTekst"/>
    <w:basedOn w:val="Normal"/>
    <w:qFormat/>
    <w:rsid w:val="00BD3D22"/>
    <w:pPr>
      <w:framePr w:wrap="around" w:vAnchor="page" w:hAnchor="page" w:x="1248" w:y="18542"/>
      <w:spacing w:after="0" w:line="240" w:lineRule="auto"/>
      <w:suppressOverlap/>
    </w:pPr>
    <w:rPr>
      <w:rFonts w:ascii="Verdana" w:hAnsi="Verdana"/>
      <w:b/>
      <w:caps/>
      <w:color w:val="3DA15A"/>
      <w:sz w:val="138"/>
      <w:szCs w:val="138"/>
    </w:rPr>
  </w:style>
  <w:style w:type="paragraph" w:styleId="Listeafsnit">
    <w:name w:val="List Paragraph"/>
    <w:basedOn w:val="Normal"/>
    <w:uiPriority w:val="34"/>
    <w:qFormat/>
    <w:rsid w:val="00573C1C"/>
    <w:pPr>
      <w:spacing w:after="240" w:line="240" w:lineRule="auto"/>
      <w:ind w:left="720" w:right="528"/>
      <w:contextualSpacing/>
    </w:pPr>
    <w:rPr>
      <w:rFonts w:ascii="Arial" w:eastAsia="Times New Roman" w:hAnsi="Arial" w:cs="Arial"/>
      <w:color w:val="FFFFFF" w:themeColor="background1"/>
      <w:sz w:val="32"/>
      <w:szCs w:val="32"/>
      <w:lang w:val="en-US" w:eastAsia="en-IN"/>
    </w:rPr>
  </w:style>
  <w:style w:type="character" w:styleId="Strk">
    <w:name w:val="Strong"/>
    <w:basedOn w:val="Standardskrifttypeiafsnit"/>
    <w:uiPriority w:val="22"/>
    <w:qFormat/>
    <w:rsid w:val="00573C1C"/>
    <w:rPr>
      <w:b/>
      <w:bCs/>
    </w:rPr>
  </w:style>
  <w:style w:type="character" w:styleId="Pladsholdertekst">
    <w:name w:val="Placeholder Text"/>
    <w:basedOn w:val="Standardskrifttypeiafsnit"/>
    <w:uiPriority w:val="99"/>
    <w:semiHidden/>
    <w:rsid w:val="000C6B50"/>
    <w:rPr>
      <w:color w:val="808080"/>
    </w:rPr>
  </w:style>
  <w:style w:type="character" w:styleId="Hyperlink">
    <w:name w:val="Hyperlink"/>
    <w:basedOn w:val="Standardskrifttypeiafsnit"/>
    <w:uiPriority w:val="99"/>
    <w:unhideWhenUsed/>
    <w:rsid w:val="007F0DF4"/>
    <w:rPr>
      <w:color w:val="0000FF" w:themeColor="hyperlink"/>
      <w:u w:val="single"/>
    </w:rPr>
  </w:style>
  <w:style w:type="character" w:styleId="Ulstomtale">
    <w:name w:val="Unresolved Mention"/>
    <w:basedOn w:val="Standardskrifttypeiafsnit"/>
    <w:uiPriority w:val="99"/>
    <w:semiHidden/>
    <w:unhideWhenUsed/>
    <w:rsid w:val="007F0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yg@vordingborg.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yg@vordingborg.d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Plakat%20A3%20-%20Oplev%20Vordingborg.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6F3BD-C89D-4C8C-9A33-E5FA2C6CC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Plakat A3 - Oplev Vordingborg</Template>
  <TotalTime>1</TotalTime>
  <Pages>1</Pages>
  <Words>33</Words>
  <Characters>182</Characters>
  <Application>Microsoft Office Word</Application>
  <DocSecurity>4</DocSecurity>
  <Lines>60</Lines>
  <Paragraphs>7</Paragraphs>
  <ScaleCrop>false</ScaleCrop>
  <HeadingPairs>
    <vt:vector size="2" baseType="variant">
      <vt:variant>
        <vt:lpstr>Titel</vt:lpstr>
      </vt:variant>
      <vt:variant>
        <vt:i4>1</vt:i4>
      </vt:variant>
    </vt:vector>
  </HeadingPairs>
  <TitlesOfParts>
    <vt:vector size="1" baseType="lpstr">
      <vt:lpstr>VEJLEDNING FOR RÅDGIVER OG VIRKSOMEHEDER, SOM BYGGER I KOMMUNEN</vt:lpstr>
    </vt:vector>
  </TitlesOfParts>
  <Company/>
  <LinksUpToDate>false</LinksUpToDate>
  <CharactersWithSpaces>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 FOR RÅDGIVER OG VIRKSOMEHEDER, SOM BYGGER I KOMMUNEN</dc:title>
  <dc:creator>Tetyana Larina</dc:creator>
  <cp:lastModifiedBy>Mette Christiansen</cp:lastModifiedBy>
  <cp:revision>2</cp:revision>
  <cp:lastPrinted>2021-10-14T10:17:00Z</cp:lastPrinted>
  <dcterms:created xsi:type="dcterms:W3CDTF">2021-11-03T09:46:00Z</dcterms:created>
  <dcterms:modified xsi:type="dcterms:W3CDTF">2021-11-03T09:46:00Z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{E8103F2B-B24C-43A2-A23F-416A1DF4981F}</vt:lpwstr>
  </property>
</Properties>
</file>