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DB4" w:rsidRDefault="00446552" w:rsidP="009E3AFD">
      <w:pPr>
        <w:tabs>
          <w:tab w:val="left" w:pos="0"/>
          <w:tab w:val="left" w:pos="11030"/>
        </w:tabs>
        <w:rPr>
          <w:lang w:val="da-DK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3503295</wp:posOffset>
                </wp:positionH>
                <wp:positionV relativeFrom="paragraph">
                  <wp:posOffset>4010025</wp:posOffset>
                </wp:positionV>
                <wp:extent cx="2500630" cy="2569210"/>
                <wp:effectExtent l="22225" t="26670" r="39370" b="52070"/>
                <wp:wrapNone/>
                <wp:docPr id="14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0630" cy="25692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2723" w:rsidRPr="000330DD" w:rsidRDefault="00382723" w:rsidP="00883F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CC"/>
                                <w:sz w:val="25"/>
                                <w:szCs w:val="25"/>
                                <w:lang w:val="da-DK"/>
                              </w:rPr>
                            </w:pPr>
                            <w:r w:rsidRPr="000330DD">
                              <w:rPr>
                                <w:rFonts w:ascii="Arial" w:hAnsi="Arial" w:cs="Arial"/>
                                <w:b/>
                                <w:color w:val="0066CC"/>
                                <w:sz w:val="25"/>
                                <w:szCs w:val="25"/>
                                <w:lang w:val="da-DK"/>
                              </w:rPr>
                              <w:t>Kontakt:</w:t>
                            </w:r>
                          </w:p>
                          <w:p w:rsidR="00382723" w:rsidRPr="000330DD" w:rsidRDefault="00382723" w:rsidP="00883FA1">
                            <w:pPr>
                              <w:jc w:val="center"/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</w:pPr>
                            <w:r w:rsidRPr="000330DD"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  <w:t>DISTRIKT KLINTHOLM HAVN</w:t>
                            </w:r>
                          </w:p>
                          <w:p w:rsidR="00382723" w:rsidRPr="000330DD" w:rsidRDefault="00382723" w:rsidP="00883FA1">
                            <w:pPr>
                              <w:jc w:val="center"/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</w:pPr>
                            <w:r w:rsidRPr="000330DD"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  <w:t>SILDEMARKEN 2</w:t>
                            </w:r>
                          </w:p>
                          <w:p w:rsidR="00382723" w:rsidRPr="000330DD" w:rsidRDefault="00382723" w:rsidP="00883FA1">
                            <w:pPr>
                              <w:jc w:val="center"/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</w:pPr>
                            <w:r w:rsidRPr="000330DD"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  <w:t>4791 BORRE</w:t>
                            </w:r>
                          </w:p>
                          <w:p w:rsidR="00382723" w:rsidRPr="000330DD" w:rsidRDefault="00382723" w:rsidP="00883FA1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</w:pPr>
                            <w:r w:rsidRPr="000330DD"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  <w:t>TELEFON.: 55 36 32 36</w:t>
                            </w:r>
                          </w:p>
                          <w:p w:rsidR="00382723" w:rsidRPr="000330DD" w:rsidRDefault="00382723" w:rsidP="00883FA1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CC"/>
                                <w:sz w:val="25"/>
                                <w:szCs w:val="25"/>
                                <w:lang w:val="da-DK"/>
                              </w:rPr>
                            </w:pPr>
                            <w:r w:rsidRPr="000330DD">
                              <w:rPr>
                                <w:rFonts w:ascii="Arial" w:hAnsi="Arial" w:cs="Arial"/>
                                <w:b/>
                                <w:color w:val="0066CC"/>
                                <w:sz w:val="25"/>
                                <w:szCs w:val="25"/>
                                <w:lang w:val="da-DK"/>
                              </w:rPr>
                              <w:t>Direkte til aktivitetscentret:</w:t>
                            </w:r>
                          </w:p>
                          <w:p w:rsidR="00382723" w:rsidRPr="000330DD" w:rsidRDefault="00382723" w:rsidP="00883FA1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</w:pPr>
                            <w:r w:rsidRPr="000330DD"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  <w:t>RITTA JUNGLØV</w:t>
                            </w:r>
                          </w:p>
                          <w:p w:rsidR="00382723" w:rsidRPr="000330DD" w:rsidRDefault="00382723" w:rsidP="00883F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5"/>
                                <w:szCs w:val="25"/>
                                <w:lang w:val="da-DK"/>
                              </w:rPr>
                            </w:pPr>
                            <w:r w:rsidRPr="000330DD"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  <w:t>TELEFON: 55 36 32 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1" o:spid="_x0000_s1026" type="#_x0000_t202" style="position:absolute;left:0;text-align:left;margin-left:275.85pt;margin-top:315.75pt;width:196.9pt;height:202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" filled="f" fillcolor="#4f81bd" strokecolor="#f2f2f2" strokeweight="3pt">
                <v:shadow on="t" color="#243f60" opacity=".5" offset="1pt"/>
                <v:textbox>
                  <w:txbxContent>
                    <w:p w:rsidR="00382723" w:rsidRPr="000330DD" w:rsidRDefault="00382723" w:rsidP="00883FA1">
                      <w:pPr>
                        <w:jc w:val="center"/>
                        <w:rPr>
                          <w:rFonts w:ascii="Arial" w:hAnsi="Arial" w:cs="Arial"/>
                          <w:b/>
                          <w:color w:val="0066CC"/>
                          <w:sz w:val="25"/>
                          <w:szCs w:val="25"/>
                          <w:lang w:val="da-DK"/>
                        </w:rPr>
                      </w:pPr>
                      <w:r w:rsidRPr="000330DD">
                        <w:rPr>
                          <w:rFonts w:ascii="Arial" w:hAnsi="Arial" w:cs="Arial"/>
                          <w:b/>
                          <w:color w:val="0066CC"/>
                          <w:sz w:val="25"/>
                          <w:szCs w:val="25"/>
                          <w:lang w:val="da-DK"/>
                        </w:rPr>
                        <w:t>Kontakt:</w:t>
                      </w:r>
                    </w:p>
                    <w:p w:rsidR="00382723" w:rsidRPr="000330DD" w:rsidRDefault="00382723" w:rsidP="00883FA1">
                      <w:pPr>
                        <w:jc w:val="center"/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</w:pPr>
                      <w:r w:rsidRPr="000330DD"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  <w:t>DISTRIKT KLINTHOLM HAVN</w:t>
                      </w:r>
                    </w:p>
                    <w:p w:rsidR="00382723" w:rsidRPr="000330DD" w:rsidRDefault="00382723" w:rsidP="00883FA1">
                      <w:pPr>
                        <w:jc w:val="center"/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</w:pPr>
                      <w:r w:rsidRPr="000330DD"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  <w:t>SILDEMARKEN 2</w:t>
                      </w:r>
                    </w:p>
                    <w:p w:rsidR="00382723" w:rsidRPr="000330DD" w:rsidRDefault="00382723" w:rsidP="00883FA1">
                      <w:pPr>
                        <w:jc w:val="center"/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</w:pPr>
                      <w:r w:rsidRPr="000330DD"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  <w:t>4791 BORRE</w:t>
                      </w:r>
                    </w:p>
                    <w:p w:rsidR="00382723" w:rsidRPr="000330DD" w:rsidRDefault="00382723" w:rsidP="00883FA1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</w:pPr>
                      <w:r w:rsidRPr="000330DD"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  <w:t>TELEFON.: 55 36 32 36</w:t>
                      </w:r>
                    </w:p>
                    <w:p w:rsidR="00382723" w:rsidRPr="000330DD" w:rsidRDefault="00382723" w:rsidP="00883FA1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66CC"/>
                          <w:sz w:val="25"/>
                          <w:szCs w:val="25"/>
                          <w:lang w:val="da-DK"/>
                        </w:rPr>
                      </w:pPr>
                      <w:r w:rsidRPr="000330DD">
                        <w:rPr>
                          <w:rFonts w:ascii="Arial" w:hAnsi="Arial" w:cs="Arial"/>
                          <w:b/>
                          <w:color w:val="0066CC"/>
                          <w:sz w:val="25"/>
                          <w:szCs w:val="25"/>
                          <w:lang w:val="da-DK"/>
                        </w:rPr>
                        <w:t>Direkte til aktivitetscentret:</w:t>
                      </w:r>
                    </w:p>
                    <w:p w:rsidR="00382723" w:rsidRPr="000330DD" w:rsidRDefault="00382723" w:rsidP="00883FA1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</w:pPr>
                      <w:r w:rsidRPr="000330DD"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  <w:t>RITTA JUNGLØV</w:t>
                      </w:r>
                    </w:p>
                    <w:p w:rsidR="00382723" w:rsidRPr="000330DD" w:rsidRDefault="00382723" w:rsidP="00883FA1">
                      <w:pPr>
                        <w:jc w:val="center"/>
                        <w:rPr>
                          <w:rFonts w:ascii="Arial" w:hAnsi="Arial" w:cs="Arial"/>
                          <w:b/>
                          <w:sz w:val="25"/>
                          <w:szCs w:val="25"/>
                          <w:lang w:val="da-DK"/>
                        </w:rPr>
                      </w:pPr>
                      <w:r w:rsidRPr="000330DD"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  <w:t>TELEFON: 55 36 32 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3455670</wp:posOffset>
                </wp:positionH>
                <wp:positionV relativeFrom="paragraph">
                  <wp:posOffset>926465</wp:posOffset>
                </wp:positionV>
                <wp:extent cx="2606675" cy="2863215"/>
                <wp:effectExtent l="22225" t="19685" r="19050" b="22225"/>
                <wp:wrapNone/>
                <wp:docPr id="13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8632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82723" w:rsidRPr="008A22C3" w:rsidRDefault="008E3D79" w:rsidP="00883FA1">
                            <w:pPr>
                              <w:pStyle w:val="Afsnitsoverskrift1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8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Cs w:val="28"/>
                                <w:lang w:val="da-DK"/>
                              </w:rPr>
                              <w:t xml:space="preserve">HAR DU BEHOV FOR </w:t>
                            </w:r>
                            <w:r w:rsidR="00382723" w:rsidRPr="008A22C3">
                              <w:rPr>
                                <w:rFonts w:ascii="Arial" w:hAnsi="Arial" w:cs="Arial"/>
                                <w:color w:val="auto"/>
                                <w:szCs w:val="28"/>
                                <w:lang w:val="da-DK"/>
                              </w:rPr>
                              <w:t xml:space="preserve">TRANSPORT TIL OG FRA </w:t>
                            </w:r>
                            <w:r w:rsidR="00382723">
                              <w:rPr>
                                <w:rFonts w:ascii="Arial" w:hAnsi="Arial" w:cs="Arial"/>
                                <w:color w:val="auto"/>
                                <w:szCs w:val="28"/>
                                <w:lang w:val="da-DK"/>
                              </w:rPr>
                              <w:t xml:space="preserve">AKTIVITETS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Cs w:val="28"/>
                                <w:lang w:val="da-DK"/>
                              </w:rPr>
                              <w:t>CENTRET KAN DETTE AFTALES</w:t>
                            </w:r>
                            <w:r w:rsidR="00382723" w:rsidRPr="008A22C3">
                              <w:rPr>
                                <w:rFonts w:ascii="Arial" w:hAnsi="Arial" w:cs="Arial"/>
                                <w:color w:val="auto"/>
                                <w:szCs w:val="28"/>
                                <w:lang w:val="da-DK"/>
                              </w:rPr>
                              <w:t xml:space="preserve">. </w:t>
                            </w:r>
                          </w:p>
                          <w:p w:rsidR="00382723" w:rsidRPr="008A22C3" w:rsidRDefault="00382723" w:rsidP="00883FA1">
                            <w:pPr>
                              <w:pStyle w:val="Afsnitsoverskrift1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8"/>
                                <w:lang w:val="da-DK"/>
                              </w:rPr>
                            </w:pPr>
                            <w:r w:rsidRPr="008A22C3">
                              <w:rPr>
                                <w:rFonts w:ascii="Arial" w:hAnsi="Arial" w:cs="Arial"/>
                                <w:color w:val="auto"/>
                                <w:szCs w:val="28"/>
                                <w:lang w:val="da-DK"/>
                              </w:rPr>
                              <w:t xml:space="preserve">DER VIL </w:t>
                            </w:r>
                            <w:r w:rsidR="008E3D79">
                              <w:rPr>
                                <w:rFonts w:ascii="Arial" w:hAnsi="Arial" w:cs="Arial"/>
                                <w:color w:val="auto"/>
                                <w:szCs w:val="28"/>
                                <w:lang w:val="da-DK"/>
                              </w:rPr>
                              <w:t xml:space="preserve">SÅ </w:t>
                            </w:r>
                            <w:r w:rsidRPr="008A22C3">
                              <w:rPr>
                                <w:rFonts w:ascii="Arial" w:hAnsi="Arial" w:cs="Arial"/>
                                <w:color w:val="auto"/>
                                <w:szCs w:val="28"/>
                                <w:lang w:val="da-DK"/>
                              </w:rPr>
                              <w:t xml:space="preserve">VÆRE EN EGENBETALING PÅ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Cs w:val="28"/>
                                <w:lang w:val="da-DK"/>
                              </w:rPr>
                              <w:t xml:space="preserve">CA. KR. </w:t>
                            </w:r>
                            <w:r w:rsidR="00DE5BCF">
                              <w:rPr>
                                <w:rFonts w:ascii="Arial" w:hAnsi="Arial" w:cs="Arial"/>
                                <w:color w:val="auto"/>
                                <w:szCs w:val="28"/>
                                <w:lang w:val="da-DK"/>
                              </w:rPr>
                              <w:t>265</w:t>
                            </w:r>
                            <w:r w:rsidR="000414F8">
                              <w:rPr>
                                <w:rFonts w:ascii="Arial" w:hAnsi="Arial" w:cs="Arial"/>
                                <w:color w:val="auto"/>
                                <w:szCs w:val="28"/>
                                <w:lang w:val="da-DK"/>
                              </w:rPr>
                              <w:t>.-</w:t>
                            </w:r>
                            <w:r w:rsidRPr="008A22C3">
                              <w:rPr>
                                <w:rFonts w:ascii="Arial" w:hAnsi="Arial" w:cs="Arial"/>
                                <w:color w:val="auto"/>
                                <w:szCs w:val="28"/>
                                <w:lang w:val="da-DK"/>
                              </w:rPr>
                              <w:t xml:space="preserve"> PR. MDR., UANSET HVOR MANGE GANGE DU KOMMER I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Cs w:val="28"/>
                                <w:lang w:val="da-DK"/>
                              </w:rPr>
                              <w:t xml:space="preserve">AKTIVITETS </w:t>
                            </w:r>
                            <w:r w:rsidRPr="008A22C3">
                              <w:rPr>
                                <w:rFonts w:ascii="Arial" w:hAnsi="Arial" w:cs="Arial"/>
                                <w:color w:val="auto"/>
                                <w:szCs w:val="28"/>
                                <w:lang w:val="da-DK"/>
                              </w:rPr>
                              <w:t>CENTRET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0" o:spid="_x0000_s1027" type="#_x0000_t202" style="position:absolute;left:0;text-align:left;margin-left:272.1pt;margin-top:72.95pt;width:205.25pt;height:225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" filled="f" fillcolor="#4f81bd" strokecolor="white [3212]" strokeweight="3pt">
                <v:shadow color="#243f60" opacity=".5" offset="1pt"/>
                <v:textbox>
                  <w:txbxContent>
                    <w:p w:rsidR="00382723" w:rsidRPr="008A22C3" w:rsidRDefault="008E3D79" w:rsidP="00883FA1">
                      <w:pPr>
                        <w:pStyle w:val="Afsnitsoverskrift1"/>
                        <w:jc w:val="both"/>
                        <w:rPr>
                          <w:rFonts w:ascii="Arial" w:hAnsi="Arial" w:cs="Arial"/>
                          <w:color w:val="auto"/>
                          <w:szCs w:val="28"/>
                          <w:lang w:val="da-DK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Cs w:val="28"/>
                          <w:lang w:val="da-DK"/>
                        </w:rPr>
                        <w:t xml:space="preserve">HAR DU BEHOV FOR </w:t>
                      </w:r>
                      <w:r w:rsidR="00382723" w:rsidRPr="008A22C3">
                        <w:rPr>
                          <w:rFonts w:ascii="Arial" w:hAnsi="Arial" w:cs="Arial"/>
                          <w:color w:val="auto"/>
                          <w:szCs w:val="28"/>
                          <w:lang w:val="da-DK"/>
                        </w:rPr>
                        <w:t xml:space="preserve">TRANSPORT TIL OG FRA </w:t>
                      </w:r>
                      <w:r w:rsidR="00382723">
                        <w:rPr>
                          <w:rFonts w:ascii="Arial" w:hAnsi="Arial" w:cs="Arial"/>
                          <w:color w:val="auto"/>
                          <w:szCs w:val="28"/>
                          <w:lang w:val="da-DK"/>
                        </w:rPr>
                        <w:t xml:space="preserve">AKTIVITETS </w:t>
                      </w:r>
                      <w:r>
                        <w:rPr>
                          <w:rFonts w:ascii="Arial" w:hAnsi="Arial" w:cs="Arial"/>
                          <w:color w:val="auto"/>
                          <w:szCs w:val="28"/>
                          <w:lang w:val="da-DK"/>
                        </w:rPr>
                        <w:t>CENTRET KAN DETTE AFTALES</w:t>
                      </w:r>
                      <w:r w:rsidR="00382723" w:rsidRPr="008A22C3">
                        <w:rPr>
                          <w:rFonts w:ascii="Arial" w:hAnsi="Arial" w:cs="Arial"/>
                          <w:color w:val="auto"/>
                          <w:szCs w:val="28"/>
                          <w:lang w:val="da-DK"/>
                        </w:rPr>
                        <w:t xml:space="preserve">. </w:t>
                      </w:r>
                    </w:p>
                    <w:p w:rsidR="00382723" w:rsidRPr="008A22C3" w:rsidRDefault="00382723" w:rsidP="00883FA1">
                      <w:pPr>
                        <w:pStyle w:val="Afsnitsoverskrift1"/>
                        <w:spacing w:after="0"/>
                        <w:jc w:val="both"/>
                        <w:rPr>
                          <w:rFonts w:ascii="Arial" w:hAnsi="Arial" w:cs="Arial"/>
                          <w:color w:val="auto"/>
                          <w:szCs w:val="28"/>
                          <w:lang w:val="da-DK"/>
                        </w:rPr>
                      </w:pPr>
                      <w:r w:rsidRPr="008A22C3">
                        <w:rPr>
                          <w:rFonts w:ascii="Arial" w:hAnsi="Arial" w:cs="Arial"/>
                          <w:color w:val="auto"/>
                          <w:szCs w:val="28"/>
                          <w:lang w:val="da-DK"/>
                        </w:rPr>
                        <w:t xml:space="preserve">DER VIL </w:t>
                      </w:r>
                      <w:r w:rsidR="008E3D79">
                        <w:rPr>
                          <w:rFonts w:ascii="Arial" w:hAnsi="Arial" w:cs="Arial"/>
                          <w:color w:val="auto"/>
                          <w:szCs w:val="28"/>
                          <w:lang w:val="da-DK"/>
                        </w:rPr>
                        <w:t xml:space="preserve">SÅ </w:t>
                      </w:r>
                      <w:r w:rsidRPr="008A22C3">
                        <w:rPr>
                          <w:rFonts w:ascii="Arial" w:hAnsi="Arial" w:cs="Arial"/>
                          <w:color w:val="auto"/>
                          <w:szCs w:val="28"/>
                          <w:lang w:val="da-DK"/>
                        </w:rPr>
                        <w:t xml:space="preserve">VÆRE EN EGENBETALING PÅ </w:t>
                      </w:r>
                      <w:r>
                        <w:rPr>
                          <w:rFonts w:ascii="Arial" w:hAnsi="Arial" w:cs="Arial"/>
                          <w:color w:val="auto"/>
                          <w:szCs w:val="28"/>
                          <w:lang w:val="da-DK"/>
                        </w:rPr>
                        <w:t xml:space="preserve">CA. KR. </w:t>
                      </w:r>
                      <w:r w:rsidR="00DE5BCF">
                        <w:rPr>
                          <w:rFonts w:ascii="Arial" w:hAnsi="Arial" w:cs="Arial"/>
                          <w:color w:val="auto"/>
                          <w:szCs w:val="28"/>
                          <w:lang w:val="da-DK"/>
                        </w:rPr>
                        <w:t>265</w:t>
                      </w:r>
                      <w:r w:rsidR="000414F8">
                        <w:rPr>
                          <w:rFonts w:ascii="Arial" w:hAnsi="Arial" w:cs="Arial"/>
                          <w:color w:val="auto"/>
                          <w:szCs w:val="28"/>
                          <w:lang w:val="da-DK"/>
                        </w:rPr>
                        <w:t>.-</w:t>
                      </w:r>
                      <w:r w:rsidRPr="008A22C3">
                        <w:rPr>
                          <w:rFonts w:ascii="Arial" w:hAnsi="Arial" w:cs="Arial"/>
                          <w:color w:val="auto"/>
                          <w:szCs w:val="28"/>
                          <w:lang w:val="da-DK"/>
                        </w:rPr>
                        <w:t xml:space="preserve"> PR. MDR., UANSET HVOR MANGE GANGE DU KOMMER I </w:t>
                      </w:r>
                      <w:r>
                        <w:rPr>
                          <w:rFonts w:ascii="Arial" w:hAnsi="Arial" w:cs="Arial"/>
                          <w:color w:val="auto"/>
                          <w:szCs w:val="28"/>
                          <w:lang w:val="da-DK"/>
                        </w:rPr>
                        <w:t xml:space="preserve">AKTIVITETS </w:t>
                      </w:r>
                      <w:r w:rsidRPr="008A22C3">
                        <w:rPr>
                          <w:rFonts w:ascii="Arial" w:hAnsi="Arial" w:cs="Arial"/>
                          <w:color w:val="auto"/>
                          <w:szCs w:val="28"/>
                          <w:lang w:val="da-DK"/>
                        </w:rPr>
                        <w:t>CENTRET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1163955</wp:posOffset>
                </wp:positionV>
                <wp:extent cx="2458085" cy="3352800"/>
                <wp:effectExtent l="27940" t="19050" r="19050" b="19050"/>
                <wp:wrapNone/>
                <wp:docPr id="12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085" cy="3352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82723" w:rsidRDefault="00382723" w:rsidP="00883FA1">
                            <w:pPr>
                              <w:tabs>
                                <w:tab w:val="left" w:pos="1245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>KOM OG DELTAG I VORES MANGE FORSKELLIGE ARRANGEMENTER</w:t>
                            </w:r>
                          </w:p>
                          <w:p w:rsidR="00382723" w:rsidRDefault="00382723" w:rsidP="00883FA1">
                            <w:pPr>
                              <w:tabs>
                                <w:tab w:val="left" w:pos="1245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E03AD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>I SAMARBEJDE MED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 xml:space="preserve"> DEN ØSTLIGE VENNEKREDS OG FRIVILLIGE ER DER:</w:t>
                            </w:r>
                          </w:p>
                          <w:p w:rsidR="00382723" w:rsidRDefault="00382723" w:rsidP="00883FA1">
                            <w:pPr>
                              <w:tabs>
                                <w:tab w:val="left" w:pos="1245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>MUSIK CAFÉ</w:t>
                            </w:r>
                          </w:p>
                          <w:p w:rsidR="00382723" w:rsidRDefault="00382723" w:rsidP="00883FA1">
                            <w:pPr>
                              <w:tabs>
                                <w:tab w:val="left" w:pos="1245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>MUSIK ARRANGEMENTER</w:t>
                            </w:r>
                          </w:p>
                          <w:p w:rsidR="00382723" w:rsidRDefault="00382723" w:rsidP="00883FA1">
                            <w:pPr>
                              <w:tabs>
                                <w:tab w:val="left" w:pos="1245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>FOREDRAG</w:t>
                            </w:r>
                          </w:p>
                          <w:p w:rsidR="00382723" w:rsidRDefault="00382723" w:rsidP="00883FA1">
                            <w:pPr>
                              <w:tabs>
                                <w:tab w:val="left" w:pos="1245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>UDFLUGTER</w:t>
                            </w:r>
                          </w:p>
                          <w:p w:rsidR="00382723" w:rsidRPr="00E03ADD" w:rsidRDefault="00382723" w:rsidP="00883FA1">
                            <w:pPr>
                              <w:tabs>
                                <w:tab w:val="left" w:pos="1245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>FÆLLES SANG</w:t>
                            </w:r>
                          </w:p>
                          <w:p w:rsidR="00382723" w:rsidRPr="004E14C8" w:rsidRDefault="00382723" w:rsidP="00883F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4" o:spid="_x0000_s1029" type="#_x0000_t202" style="position:absolute;left:0;text-align:left;margin-left:-4.95pt;margin-top:91.65pt;width:193.55pt;height:26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" filled="f" fillcolor="#4f81bd" strokecolor="white [3212]" strokeweight="3pt">
                <v:shadow color="#243f60" opacity=".5" offset="1pt"/>
                <v:textbox>
                  <w:txbxContent>
                    <w:p w:rsidR="00382723" w:rsidRDefault="00382723" w:rsidP="00883FA1">
                      <w:pPr>
                        <w:tabs>
                          <w:tab w:val="left" w:pos="12450"/>
                        </w:tabs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>KOM OG DELTAG I VORES MANGE FORSKELLIGE ARRANGEMENTER</w:t>
                      </w:r>
                    </w:p>
                    <w:p w:rsidR="00382723" w:rsidRDefault="00382723" w:rsidP="00883FA1">
                      <w:pPr>
                        <w:tabs>
                          <w:tab w:val="left" w:pos="12450"/>
                        </w:tabs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</w:pPr>
                      <w:r w:rsidRPr="00E03ADD"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>I SAMARBEJDE MED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 xml:space="preserve"> DEN ØSTLIGE VENNEKREDS OG FRIVILLIGE ER DER:</w:t>
                      </w:r>
                    </w:p>
                    <w:p w:rsidR="00382723" w:rsidRDefault="00382723" w:rsidP="00883FA1">
                      <w:pPr>
                        <w:tabs>
                          <w:tab w:val="left" w:pos="12450"/>
                        </w:tabs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>MUSIK CAFÉ</w:t>
                      </w:r>
                    </w:p>
                    <w:p w:rsidR="00382723" w:rsidRDefault="00382723" w:rsidP="00883FA1">
                      <w:pPr>
                        <w:tabs>
                          <w:tab w:val="left" w:pos="12450"/>
                        </w:tabs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>MUSIK ARRANGEMENTER</w:t>
                      </w:r>
                    </w:p>
                    <w:p w:rsidR="00382723" w:rsidRDefault="00382723" w:rsidP="00883FA1">
                      <w:pPr>
                        <w:tabs>
                          <w:tab w:val="left" w:pos="12450"/>
                        </w:tabs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>FOREDRAG</w:t>
                      </w:r>
                    </w:p>
                    <w:p w:rsidR="00382723" w:rsidRDefault="00382723" w:rsidP="00883FA1">
                      <w:pPr>
                        <w:tabs>
                          <w:tab w:val="left" w:pos="12450"/>
                        </w:tabs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>UDFLUGTER</w:t>
                      </w:r>
                    </w:p>
                    <w:p w:rsidR="00382723" w:rsidRPr="00E03ADD" w:rsidRDefault="00382723" w:rsidP="00883FA1">
                      <w:pPr>
                        <w:tabs>
                          <w:tab w:val="left" w:pos="12450"/>
                        </w:tabs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>FÆLLES SANG</w:t>
                      </w:r>
                    </w:p>
                    <w:p w:rsidR="00382723" w:rsidRPr="004E14C8" w:rsidRDefault="00382723" w:rsidP="00883FA1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-21590</wp:posOffset>
                </wp:positionV>
                <wp:extent cx="2343785" cy="863600"/>
                <wp:effectExtent l="27940" t="24130" r="38100" b="45720"/>
                <wp:wrapNone/>
                <wp:docPr id="11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785" cy="863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2723" w:rsidRPr="00703A6E" w:rsidRDefault="00382723" w:rsidP="00883F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FF"/>
                                <w:sz w:val="2"/>
                                <w:szCs w:val="2"/>
                                <w:lang w:val="da-DK"/>
                              </w:rPr>
                            </w:pPr>
                          </w:p>
                          <w:p w:rsidR="00382723" w:rsidRPr="00C27CC7" w:rsidRDefault="00382723" w:rsidP="00883F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CC"/>
                                <w:sz w:val="40"/>
                                <w:szCs w:val="40"/>
                                <w:lang w:val="da-DK"/>
                              </w:rPr>
                            </w:pPr>
                            <w:r w:rsidRPr="00C27CC7">
                              <w:rPr>
                                <w:rFonts w:ascii="Arial" w:hAnsi="Arial" w:cs="Arial"/>
                                <w:b/>
                                <w:color w:val="0066CC"/>
                                <w:sz w:val="40"/>
                                <w:szCs w:val="40"/>
                                <w:lang w:val="da-DK"/>
                              </w:rPr>
                              <w:t>Gør din dag lidt sjovere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2" o:spid="_x0000_s1030" type="#_x0000_t202" style="position:absolute;left:0;text-align:left;margin-left:-1.2pt;margin-top:-1.7pt;width:184.55pt;height:6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" filled="f" fillcolor="#4f81bd" strokecolor="#f2f2f2" strokeweight="3pt">
                <v:shadow on="t" color="#243f60" opacity=".5" offset="1pt"/>
                <v:textbox>
                  <w:txbxContent>
                    <w:p w:rsidR="00382723" w:rsidRPr="00703A6E" w:rsidRDefault="00382723" w:rsidP="00883FA1">
                      <w:pPr>
                        <w:jc w:val="center"/>
                        <w:rPr>
                          <w:rFonts w:ascii="Arial" w:hAnsi="Arial" w:cs="Arial"/>
                          <w:b/>
                          <w:color w:val="0066FF"/>
                          <w:sz w:val="2"/>
                          <w:szCs w:val="2"/>
                          <w:lang w:val="da-DK"/>
                        </w:rPr>
                      </w:pPr>
                    </w:p>
                    <w:p w:rsidR="00382723" w:rsidRPr="00C27CC7" w:rsidRDefault="00382723" w:rsidP="00883FA1">
                      <w:pPr>
                        <w:jc w:val="center"/>
                        <w:rPr>
                          <w:rFonts w:ascii="Arial" w:hAnsi="Arial" w:cs="Arial"/>
                          <w:b/>
                          <w:color w:val="0066CC"/>
                          <w:sz w:val="40"/>
                          <w:szCs w:val="40"/>
                          <w:lang w:val="da-DK"/>
                        </w:rPr>
                      </w:pPr>
                      <w:r w:rsidRPr="00C27CC7">
                        <w:rPr>
                          <w:rFonts w:ascii="Arial" w:hAnsi="Arial" w:cs="Arial"/>
                          <w:b/>
                          <w:color w:val="0066CC"/>
                          <w:sz w:val="40"/>
                          <w:szCs w:val="40"/>
                          <w:lang w:val="da-DK"/>
                        </w:rPr>
                        <w:t>Gør din dag lidt sjovere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3503295</wp:posOffset>
                </wp:positionH>
                <wp:positionV relativeFrom="paragraph">
                  <wp:posOffset>-21590</wp:posOffset>
                </wp:positionV>
                <wp:extent cx="2483485" cy="863600"/>
                <wp:effectExtent l="22225" t="24130" r="37465" b="45720"/>
                <wp:wrapNone/>
                <wp:docPr id="10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3485" cy="863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2723" w:rsidRPr="00175432" w:rsidRDefault="00382723" w:rsidP="00883F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382723" w:rsidRPr="00C27CC7" w:rsidRDefault="00382723" w:rsidP="00883FA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66CC"/>
                                <w:sz w:val="40"/>
                                <w:szCs w:val="40"/>
                                <w:lang w:val="da-DK"/>
                              </w:rPr>
                            </w:pPr>
                            <w:r w:rsidRPr="00C27CC7">
                              <w:rPr>
                                <w:rFonts w:ascii="Arial" w:hAnsi="Arial" w:cs="Arial"/>
                                <w:b/>
                                <w:color w:val="0066CC"/>
                                <w:sz w:val="40"/>
                                <w:szCs w:val="40"/>
                                <w:lang w:val="da-DK"/>
                              </w:rPr>
                              <w:t>Transport</w:t>
                            </w:r>
                          </w:p>
                          <w:p w:rsidR="00382723" w:rsidRPr="00175432" w:rsidRDefault="00382723" w:rsidP="00883FA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382723" w:rsidRDefault="00382723" w:rsidP="00883F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da-DK"/>
                              </w:rPr>
                            </w:pPr>
                          </w:p>
                          <w:p w:rsidR="00382723" w:rsidRPr="00175432" w:rsidRDefault="00382723" w:rsidP="00883F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382723" w:rsidRPr="00E16208" w:rsidRDefault="00382723" w:rsidP="00883F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9" o:spid="_x0000_s1030" type="#_x0000_t202" style="position:absolute;left:0;text-align:left;margin-left:275.85pt;margin-top:-1.7pt;width:195.55pt;height:6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" filled="f" fillcolor="#4f81bd" strokecolor="#f2f2f2" strokeweight="3pt">
                <v:shadow on="t" color="#243f60" opacity=".5" offset="1pt"/>
                <v:textbox>
                  <w:txbxContent>
                    <w:p w:rsidR="00382723" w:rsidRPr="00175432" w:rsidRDefault="00382723" w:rsidP="00883FA1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da-DK"/>
                        </w:rPr>
                      </w:pPr>
                    </w:p>
                    <w:p w:rsidR="00382723" w:rsidRPr="00C27CC7" w:rsidRDefault="00382723" w:rsidP="00883FA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66CC"/>
                          <w:sz w:val="40"/>
                          <w:szCs w:val="40"/>
                          <w:lang w:val="da-DK"/>
                        </w:rPr>
                      </w:pPr>
                      <w:r w:rsidRPr="00C27CC7">
                        <w:rPr>
                          <w:rFonts w:ascii="Arial" w:hAnsi="Arial" w:cs="Arial"/>
                          <w:b/>
                          <w:color w:val="0066CC"/>
                          <w:sz w:val="40"/>
                          <w:szCs w:val="40"/>
                          <w:lang w:val="da-DK"/>
                        </w:rPr>
                        <w:t>Transport</w:t>
                      </w:r>
                    </w:p>
                    <w:p w:rsidR="00382723" w:rsidRPr="00175432" w:rsidRDefault="00382723" w:rsidP="00883FA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da-DK"/>
                        </w:rPr>
                      </w:pPr>
                    </w:p>
                    <w:p w:rsidR="00382723" w:rsidRDefault="00382723" w:rsidP="00883FA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da-DK"/>
                        </w:rPr>
                      </w:pPr>
                    </w:p>
                    <w:p w:rsidR="00382723" w:rsidRPr="00175432" w:rsidRDefault="00382723" w:rsidP="00883FA1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da-DK"/>
                        </w:rPr>
                      </w:pPr>
                    </w:p>
                    <w:p w:rsidR="00382723" w:rsidRPr="00E16208" w:rsidRDefault="00382723" w:rsidP="00883FA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9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CD667"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2pT8wIAAI8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9E3AFD">
        <w:rPr>
          <w:lang w:val="da-DK"/>
        </w:rPr>
        <w:tab/>
      </w:r>
    </w:p>
    <w:p w:rsidR="007B7DB4" w:rsidRDefault="00A70F6A" w:rsidP="009E3AFD">
      <w:pPr>
        <w:tabs>
          <w:tab w:val="left" w:pos="0"/>
          <w:tab w:val="left" w:pos="11736"/>
          <w:tab w:val="left" w:pos="11909"/>
        </w:tabs>
        <w:jc w:val="right"/>
        <w:rPr>
          <w:lang w:val="da-DK"/>
        </w:rPr>
      </w:pPr>
      <w:r>
        <w:rPr>
          <w:noProof/>
          <w:lang w:val="da-DK" w:eastAsia="da-DK"/>
        </w:rPr>
        <w:drawing>
          <wp:inline distT="0" distB="0" distL="0" distR="0" wp14:anchorId="5531BDD4" wp14:editId="704C4920">
            <wp:extent cx="2340864" cy="2658185"/>
            <wp:effectExtent l="0" t="0" r="2540" b="889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ahygg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383" cy="285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DB4" w:rsidRDefault="007A293D" w:rsidP="007A293D">
      <w:pPr>
        <w:tabs>
          <w:tab w:val="left" w:pos="0"/>
          <w:tab w:val="left" w:pos="4378"/>
        </w:tabs>
        <w:rPr>
          <w:lang w:val="da-DK"/>
        </w:rPr>
      </w:pPr>
      <w:r>
        <w:rPr>
          <w:lang w:val="da-DK"/>
        </w:rPr>
        <w:tab/>
      </w:r>
      <w:bookmarkStart w:id="0" w:name="_GoBack"/>
      <w:bookmarkEnd w:id="0"/>
    </w:p>
    <w:p w:rsidR="007B7DB4" w:rsidRDefault="007A293D" w:rsidP="007B7DB4">
      <w:pPr>
        <w:tabs>
          <w:tab w:val="left" w:pos="0"/>
          <w:tab w:val="left" w:pos="11736"/>
          <w:tab w:val="left" w:pos="11909"/>
        </w:tabs>
        <w:rPr>
          <w:lang w:val="da-DK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6931406</wp:posOffset>
                </wp:positionH>
                <wp:positionV relativeFrom="paragraph">
                  <wp:posOffset>31623</wp:posOffset>
                </wp:positionV>
                <wp:extent cx="2724150" cy="2606040"/>
                <wp:effectExtent l="19050" t="19050" r="38100" b="60960"/>
                <wp:wrapNone/>
                <wp:docPr id="15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6060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2723" w:rsidRPr="00143508" w:rsidRDefault="00382723" w:rsidP="00883FA1">
                            <w:pPr>
                              <w:tabs>
                                <w:tab w:val="left" w:pos="1245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0066FF"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382723" w:rsidRPr="00C27CC7" w:rsidRDefault="00382723" w:rsidP="00883FA1">
                            <w:pPr>
                              <w:tabs>
                                <w:tab w:val="left" w:pos="1245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0066CC"/>
                                <w:sz w:val="40"/>
                                <w:szCs w:val="40"/>
                                <w:lang w:val="da-DK"/>
                              </w:rPr>
                            </w:pPr>
                            <w:r w:rsidRPr="00C27CC7">
                              <w:rPr>
                                <w:rFonts w:ascii="Arial" w:hAnsi="Arial" w:cs="Arial"/>
                                <w:b/>
                                <w:color w:val="0066CC"/>
                                <w:sz w:val="40"/>
                                <w:szCs w:val="40"/>
                                <w:lang w:val="da-DK"/>
                              </w:rPr>
                              <w:t>AKTIVITETS-</w:t>
                            </w:r>
                          </w:p>
                          <w:p w:rsidR="00382723" w:rsidRDefault="00382723" w:rsidP="00883FA1">
                            <w:pPr>
                              <w:tabs>
                                <w:tab w:val="left" w:pos="1245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0066CC"/>
                                <w:sz w:val="40"/>
                                <w:szCs w:val="40"/>
                                <w:lang w:val="da-DK"/>
                              </w:rPr>
                            </w:pPr>
                            <w:r w:rsidRPr="00C27CC7">
                              <w:rPr>
                                <w:rFonts w:ascii="Arial" w:hAnsi="Arial" w:cs="Arial"/>
                                <w:b/>
                                <w:color w:val="0066CC"/>
                                <w:sz w:val="40"/>
                                <w:szCs w:val="40"/>
                                <w:lang w:val="da-DK"/>
                              </w:rPr>
                              <w:t>CENTRET</w:t>
                            </w:r>
                          </w:p>
                          <w:p w:rsidR="00C91EC2" w:rsidRPr="00C27CC7" w:rsidRDefault="00C91EC2" w:rsidP="00883FA1">
                            <w:pPr>
                              <w:tabs>
                                <w:tab w:val="left" w:pos="1245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0066CC"/>
                                <w:sz w:val="40"/>
                                <w:szCs w:val="40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66CC"/>
                                <w:sz w:val="40"/>
                                <w:szCs w:val="40"/>
                                <w:lang w:val="da-DK"/>
                              </w:rPr>
                              <w:t>”KAHYGGEN”</w:t>
                            </w:r>
                          </w:p>
                          <w:p w:rsidR="00382723" w:rsidRPr="00C27CC7" w:rsidRDefault="00382723" w:rsidP="00883F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CC"/>
                                <w:sz w:val="40"/>
                                <w:szCs w:val="40"/>
                                <w:lang w:val="da-DK"/>
                              </w:rPr>
                            </w:pPr>
                            <w:r w:rsidRPr="00C27CC7">
                              <w:rPr>
                                <w:rFonts w:ascii="Arial" w:hAnsi="Arial" w:cs="Arial"/>
                                <w:b/>
                                <w:color w:val="0066CC"/>
                                <w:sz w:val="40"/>
                                <w:szCs w:val="40"/>
                                <w:lang w:val="da-DK"/>
                              </w:rPr>
                              <w:t>DISTRIKT</w:t>
                            </w:r>
                          </w:p>
                          <w:p w:rsidR="00382723" w:rsidRPr="00C27CC7" w:rsidRDefault="00382723" w:rsidP="00883F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CC"/>
                                <w:sz w:val="40"/>
                                <w:szCs w:val="40"/>
                                <w:lang w:val="da-DK"/>
                              </w:rPr>
                            </w:pPr>
                            <w:r w:rsidRPr="00C27CC7">
                              <w:rPr>
                                <w:rFonts w:ascii="Arial" w:hAnsi="Arial" w:cs="Arial"/>
                                <w:b/>
                                <w:color w:val="0066CC"/>
                                <w:sz w:val="40"/>
                                <w:szCs w:val="40"/>
                                <w:lang w:val="da-DK"/>
                              </w:rPr>
                              <w:t>KLINTHOLM HAVN</w:t>
                            </w:r>
                          </w:p>
                          <w:p w:rsidR="00382723" w:rsidRPr="004E14C8" w:rsidRDefault="00382723" w:rsidP="00883F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7" o:spid="_x0000_s1031" type="#_x0000_t202" style="position:absolute;left:0;text-align:left;margin-left:545.8pt;margin-top:2.5pt;width:214.5pt;height:20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" filled="f" fillcolor="#4f81bd" strokecolor="#f2f2f2" strokeweight="3pt">
                <v:shadow on="t" color="#243f60" opacity=".5" offset="1pt"/>
                <v:textbox>
                  <w:txbxContent>
                    <w:p w:rsidR="00382723" w:rsidRPr="00143508" w:rsidRDefault="00382723" w:rsidP="00883FA1">
                      <w:pPr>
                        <w:tabs>
                          <w:tab w:val="left" w:pos="12450"/>
                        </w:tabs>
                        <w:jc w:val="center"/>
                        <w:rPr>
                          <w:rFonts w:ascii="Arial" w:hAnsi="Arial" w:cs="Arial"/>
                          <w:b/>
                          <w:color w:val="0066FF"/>
                          <w:sz w:val="16"/>
                          <w:szCs w:val="16"/>
                          <w:lang w:val="da-DK"/>
                        </w:rPr>
                      </w:pPr>
                    </w:p>
                    <w:p w:rsidR="00382723" w:rsidRPr="00C27CC7" w:rsidRDefault="00382723" w:rsidP="00883FA1">
                      <w:pPr>
                        <w:tabs>
                          <w:tab w:val="left" w:pos="12450"/>
                        </w:tabs>
                        <w:jc w:val="center"/>
                        <w:rPr>
                          <w:rFonts w:ascii="Arial" w:hAnsi="Arial" w:cs="Arial"/>
                          <w:b/>
                          <w:color w:val="0066CC"/>
                          <w:sz w:val="40"/>
                          <w:szCs w:val="40"/>
                          <w:lang w:val="da-DK"/>
                        </w:rPr>
                      </w:pPr>
                      <w:r w:rsidRPr="00C27CC7">
                        <w:rPr>
                          <w:rFonts w:ascii="Arial" w:hAnsi="Arial" w:cs="Arial"/>
                          <w:b/>
                          <w:color w:val="0066CC"/>
                          <w:sz w:val="40"/>
                          <w:szCs w:val="40"/>
                          <w:lang w:val="da-DK"/>
                        </w:rPr>
                        <w:t>AKTIVITETS-</w:t>
                      </w:r>
                    </w:p>
                    <w:p w:rsidR="00382723" w:rsidRDefault="00382723" w:rsidP="00883FA1">
                      <w:pPr>
                        <w:tabs>
                          <w:tab w:val="left" w:pos="12450"/>
                        </w:tabs>
                        <w:jc w:val="center"/>
                        <w:rPr>
                          <w:rFonts w:ascii="Arial" w:hAnsi="Arial" w:cs="Arial"/>
                          <w:b/>
                          <w:color w:val="0066CC"/>
                          <w:sz w:val="40"/>
                          <w:szCs w:val="40"/>
                          <w:lang w:val="da-DK"/>
                        </w:rPr>
                      </w:pPr>
                      <w:r w:rsidRPr="00C27CC7">
                        <w:rPr>
                          <w:rFonts w:ascii="Arial" w:hAnsi="Arial" w:cs="Arial"/>
                          <w:b/>
                          <w:color w:val="0066CC"/>
                          <w:sz w:val="40"/>
                          <w:szCs w:val="40"/>
                          <w:lang w:val="da-DK"/>
                        </w:rPr>
                        <w:t>CENTRET</w:t>
                      </w:r>
                    </w:p>
                    <w:p w:rsidR="00C91EC2" w:rsidRPr="00C27CC7" w:rsidRDefault="00C91EC2" w:rsidP="00883FA1">
                      <w:pPr>
                        <w:tabs>
                          <w:tab w:val="left" w:pos="12450"/>
                        </w:tabs>
                        <w:jc w:val="center"/>
                        <w:rPr>
                          <w:rFonts w:ascii="Arial" w:hAnsi="Arial" w:cs="Arial"/>
                          <w:b/>
                          <w:color w:val="0066CC"/>
                          <w:sz w:val="40"/>
                          <w:szCs w:val="40"/>
                          <w:lang w:val="da-DK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66CC"/>
                          <w:sz w:val="40"/>
                          <w:szCs w:val="40"/>
                          <w:lang w:val="da-DK"/>
                        </w:rPr>
                        <w:t>”KAHYGGEN”</w:t>
                      </w:r>
                    </w:p>
                    <w:p w:rsidR="00382723" w:rsidRPr="00C27CC7" w:rsidRDefault="00382723" w:rsidP="00883FA1">
                      <w:pPr>
                        <w:jc w:val="center"/>
                        <w:rPr>
                          <w:rFonts w:ascii="Arial" w:hAnsi="Arial" w:cs="Arial"/>
                          <w:b/>
                          <w:color w:val="0066CC"/>
                          <w:sz w:val="40"/>
                          <w:szCs w:val="40"/>
                          <w:lang w:val="da-DK"/>
                        </w:rPr>
                      </w:pPr>
                      <w:r w:rsidRPr="00C27CC7">
                        <w:rPr>
                          <w:rFonts w:ascii="Arial" w:hAnsi="Arial" w:cs="Arial"/>
                          <w:b/>
                          <w:color w:val="0066CC"/>
                          <w:sz w:val="40"/>
                          <w:szCs w:val="40"/>
                          <w:lang w:val="da-DK"/>
                        </w:rPr>
                        <w:t>DISTRIKT</w:t>
                      </w:r>
                    </w:p>
                    <w:p w:rsidR="00382723" w:rsidRPr="00C27CC7" w:rsidRDefault="00382723" w:rsidP="00883FA1">
                      <w:pPr>
                        <w:jc w:val="center"/>
                        <w:rPr>
                          <w:rFonts w:ascii="Arial" w:hAnsi="Arial" w:cs="Arial"/>
                          <w:b/>
                          <w:color w:val="0066CC"/>
                          <w:sz w:val="40"/>
                          <w:szCs w:val="40"/>
                          <w:lang w:val="da-DK"/>
                        </w:rPr>
                      </w:pPr>
                      <w:r w:rsidRPr="00C27CC7">
                        <w:rPr>
                          <w:rFonts w:ascii="Arial" w:hAnsi="Arial" w:cs="Arial"/>
                          <w:b/>
                          <w:color w:val="0066CC"/>
                          <w:sz w:val="40"/>
                          <w:szCs w:val="40"/>
                          <w:lang w:val="da-DK"/>
                        </w:rPr>
                        <w:t>KLINTHOLM HAVN</w:t>
                      </w:r>
                    </w:p>
                    <w:p w:rsidR="00382723" w:rsidRPr="004E14C8" w:rsidRDefault="00382723" w:rsidP="00883FA1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7DB4">
        <w:rPr>
          <w:lang w:val="da-DK"/>
        </w:rPr>
        <w:tab/>
      </w:r>
    </w:p>
    <w:p w:rsidR="000C772A" w:rsidRDefault="007A293D" w:rsidP="00E46C78">
      <w:pPr>
        <w:tabs>
          <w:tab w:val="left" w:pos="0"/>
          <w:tab w:val="left" w:pos="3686"/>
          <w:tab w:val="left" w:pos="5529"/>
          <w:tab w:val="left" w:pos="9498"/>
          <w:tab w:val="left" w:pos="11340"/>
          <w:tab w:val="left" w:pos="15026"/>
        </w:tabs>
        <w:rPr>
          <w:lang w:val="da-DK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2782189</wp:posOffset>
            </wp:positionV>
            <wp:extent cx="2557145" cy="776605"/>
            <wp:effectExtent l="0" t="0" r="0" b="4445"/>
            <wp:wrapNone/>
            <wp:docPr id="478" name="Billede 2" descr="\\srv-fs-user_a.vordbkom.dk\profiles$\xp\taso\Desktop\Logo_lille_4far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 descr="\\srv-fs-user_a.vordbkom.dk\profiles$\xp\taso\Desktop\Logo_lille_4farv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77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DB4">
        <w:rPr>
          <w:noProof/>
          <w:lang w:val="da-DK" w:eastAsia="da-DK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593090</wp:posOffset>
            </wp:positionH>
            <wp:positionV relativeFrom="page">
              <wp:posOffset>5057140</wp:posOffset>
            </wp:positionV>
            <wp:extent cx="2356485" cy="1860550"/>
            <wp:effectExtent l="19050" t="0" r="5272" b="0"/>
            <wp:wrapNone/>
            <wp:docPr id="2" name="Billede 3" descr="cid:image001.jpg@01CF5004.0DA51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" descr="cid:image001.jpg@01CF5004.0DA51E50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 l="13110" b="8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772A" w:rsidRPr="007B7DB4">
        <w:rPr>
          <w:lang w:val="da-DK"/>
        </w:rPr>
        <w:br w:type="page"/>
      </w:r>
      <w:r w:rsidR="00417EAE">
        <w:rPr>
          <w:noProof/>
          <w:lang w:val="da-DK" w:eastAsia="da-DK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3484118</wp:posOffset>
                </wp:positionH>
                <wp:positionV relativeFrom="paragraph">
                  <wp:posOffset>1176147</wp:posOffset>
                </wp:positionV>
                <wp:extent cx="2587625" cy="5431536"/>
                <wp:effectExtent l="19050" t="19050" r="22225" b="17145"/>
                <wp:wrapNone/>
                <wp:docPr id="7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543153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82723" w:rsidRDefault="00382723" w:rsidP="001B1EFD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 xml:space="preserve">DU KAN KOMME MED PÅ GYMNASTIKHOLD OG DU KAN </w:t>
                            </w:r>
                            <w:r w:rsidRPr="000F3439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>G</w:t>
                            </w:r>
                            <w:r w:rsidRPr="000F3439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>Å</w:t>
                            </w:r>
                            <w:r w:rsidRPr="000F3439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 xml:space="preserve"> SELV TRÆNE PÅ VOR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>ES TRÆNINGS- REDSKABER I CENTRET.</w:t>
                            </w:r>
                          </w:p>
                          <w:p w:rsidR="00382723" w:rsidRDefault="00382723" w:rsidP="001B1EFD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>ELLER DU KAN BENYTTE VORES NYE UDENDØRS</w:t>
                            </w:r>
                            <w:r w:rsidRPr="000F3439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>MOTIONS</w:t>
                            </w:r>
                            <w:r w:rsidRPr="000F3439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>REDSKABER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 xml:space="preserve"> </w:t>
                            </w:r>
                            <w:r w:rsidRPr="000F3439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 xml:space="preserve">I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 xml:space="preserve">CENTRETS </w:t>
                            </w:r>
                            <w:r w:rsidRPr="000F3439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>HAVE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>.</w:t>
                            </w:r>
                          </w:p>
                          <w:p w:rsidR="00417EAE" w:rsidRDefault="00417EAE" w:rsidP="001B1EFD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</w:pPr>
                          </w:p>
                          <w:p w:rsidR="00417EAE" w:rsidRDefault="00417EAE" w:rsidP="001B1EFD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</w:pPr>
                          </w:p>
                          <w:p w:rsidR="00382723" w:rsidRPr="000F3439" w:rsidRDefault="00417EAE" w:rsidP="001B1EFD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val="da-DK" w:eastAsia="da-DK"/>
                              </w:rPr>
                              <w:drawing>
                                <wp:inline distT="0" distB="0" distL="0" distR="0">
                                  <wp:extent cx="2366645" cy="1774825"/>
                                  <wp:effectExtent l="0" t="0" r="0" b="0"/>
                                  <wp:docPr id="18" name="Billed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gym-med-borger-3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6645" cy="1774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6" o:spid="_x0000_s1032" type="#_x0000_t202" style="position:absolute;left:0;text-align:left;margin-left:274.35pt;margin-top:92.6pt;width:203.75pt;height:427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" filled="f" fillcolor="#4f81bd [3204]" strokecolor="white [3212]" strokeweight="3pt">
                <v:shadow color="#243f60 [1604]" opacity=".5" offset="1pt"/>
                <v:textbox>
                  <w:txbxContent>
                    <w:p w:rsidR="00382723" w:rsidRDefault="00382723" w:rsidP="001B1EFD">
                      <w:pPr>
                        <w:spacing w:line="276" w:lineRule="auto"/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 xml:space="preserve">DU KAN KOMME MED PÅ GYMNASTIKHOLD OG DU KAN </w:t>
                      </w:r>
                      <w:r w:rsidRPr="000F3439"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>G</w:t>
                      </w:r>
                      <w:r w:rsidRPr="000F3439"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>Å</w:t>
                      </w:r>
                      <w:r w:rsidRPr="000F3439"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 xml:space="preserve"> SELV TRÆNE PÅ VOR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>ES TRÆNINGS- REDSKABER I CENTRET.</w:t>
                      </w:r>
                    </w:p>
                    <w:p w:rsidR="00382723" w:rsidRDefault="00382723" w:rsidP="001B1EFD">
                      <w:pPr>
                        <w:spacing w:line="276" w:lineRule="auto"/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>ELLER DU KAN BENYTTE VORES NYE UDENDØRS</w:t>
                      </w:r>
                      <w:r w:rsidRPr="000F3439"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>MOTIONS</w:t>
                      </w:r>
                      <w:r w:rsidRPr="000F3439"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>REDSKABER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 xml:space="preserve"> </w:t>
                      </w:r>
                      <w:r w:rsidRPr="000F3439"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 xml:space="preserve">I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 xml:space="preserve">CENTRETS </w:t>
                      </w:r>
                      <w:r w:rsidRPr="000F3439"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>HAVE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>.</w:t>
                      </w:r>
                    </w:p>
                    <w:p w:rsidR="00417EAE" w:rsidRDefault="00417EAE" w:rsidP="001B1EFD">
                      <w:pPr>
                        <w:spacing w:line="276" w:lineRule="auto"/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</w:pPr>
                    </w:p>
                    <w:p w:rsidR="00417EAE" w:rsidRDefault="00417EAE" w:rsidP="001B1EFD">
                      <w:pPr>
                        <w:spacing w:line="276" w:lineRule="auto"/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</w:pPr>
                    </w:p>
                    <w:p w:rsidR="00382723" w:rsidRPr="000F3439" w:rsidRDefault="00417EAE" w:rsidP="001B1EFD">
                      <w:pPr>
                        <w:spacing w:line="276" w:lineRule="auto"/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val="da-DK" w:eastAsia="da-DK"/>
                        </w:rPr>
                        <w:drawing>
                          <wp:inline distT="0" distB="0" distL="0" distR="0">
                            <wp:extent cx="2366645" cy="1774825"/>
                            <wp:effectExtent l="0" t="0" r="0" b="0"/>
                            <wp:docPr id="18" name="Billed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gym-med-borger-3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6645" cy="1774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6552"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7233920</wp:posOffset>
                </wp:positionH>
                <wp:positionV relativeFrom="paragraph">
                  <wp:posOffset>2404110</wp:posOffset>
                </wp:positionV>
                <wp:extent cx="2371725" cy="4264025"/>
                <wp:effectExtent l="19050" t="20955" r="19050" b="20320"/>
                <wp:wrapNone/>
                <wp:docPr id="8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4264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82723" w:rsidRDefault="00382723" w:rsidP="009049D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 xml:space="preserve">HAR DU LYST TIL AT BLIVE OG SPISE ET MÅLTID MAD HER PÅ CENTRET? </w:t>
                            </w:r>
                          </w:p>
                          <w:p w:rsidR="009049DC" w:rsidRPr="00B04289" w:rsidRDefault="009049DC" w:rsidP="009049D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a-DK"/>
                              </w:rPr>
                            </w:pPr>
                          </w:p>
                          <w:p w:rsidR="00382723" w:rsidRDefault="00382723" w:rsidP="009049D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>SÅ K</w:t>
                            </w:r>
                            <w:r w:rsidR="00E02BE7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>AN MAD BESTILLES OG KØBES I CAF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>ÉEN.</w:t>
                            </w:r>
                          </w:p>
                          <w:p w:rsidR="009049DC" w:rsidRPr="00B04289" w:rsidRDefault="009049DC" w:rsidP="009049D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a-DK"/>
                              </w:rPr>
                            </w:pPr>
                          </w:p>
                          <w:p w:rsidR="00382723" w:rsidRDefault="00186EF2" w:rsidP="009049D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>KAFFE, T</w:t>
                            </w:r>
                            <w:r w:rsidR="0038272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>E OG ANDRE DRIKKEVARER KAN LIGELEDES KØBES.</w:t>
                            </w:r>
                          </w:p>
                          <w:p w:rsidR="009049DC" w:rsidRPr="00B04289" w:rsidRDefault="009049DC" w:rsidP="009049D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a-DK"/>
                              </w:rPr>
                            </w:pPr>
                          </w:p>
                          <w:p w:rsidR="009049DC" w:rsidRDefault="00382723" w:rsidP="009049D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>EN GANG OM MD</w:t>
                            </w:r>
                            <w:r w:rsidR="00B04289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 xml:space="preserve"> ER DER BRUNCH </w:t>
                            </w:r>
                            <w:r w:rsidR="00B04289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>OG EN GANG OM MD. ER DER</w:t>
                            </w:r>
                          </w:p>
                          <w:p w:rsidR="00B04289" w:rsidRDefault="00B04289" w:rsidP="009049D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>CAFÉHYGGEDAG HVOR VI SPISER MIDDAGSMAD SAMMEN.</w:t>
                            </w:r>
                          </w:p>
                          <w:p w:rsidR="00B04289" w:rsidRPr="00B04289" w:rsidRDefault="00B04289" w:rsidP="009049D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a-DK"/>
                              </w:rPr>
                            </w:pPr>
                          </w:p>
                          <w:p w:rsidR="00382723" w:rsidRPr="00FC56E5" w:rsidRDefault="00382723" w:rsidP="00382723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a-DK"/>
                              </w:rPr>
                              <w:t>(DATO KAN OPLYSES PÅ AKTIVITETSCENTRET).</w:t>
                            </w:r>
                          </w:p>
                          <w:p w:rsidR="00382723" w:rsidRPr="00175432" w:rsidRDefault="00382723" w:rsidP="00A848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382723" w:rsidRPr="00E16208" w:rsidRDefault="00382723" w:rsidP="00A848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0" o:spid="_x0000_s1033" type="#_x0000_t202" style="position:absolute;left:0;text-align:left;margin-left:569.6pt;margin-top:189.3pt;width:186.75pt;height:33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" filled="f" fillcolor="#4f81bd [3204]" strokecolor="white [3212]" strokeweight="3pt">
                <v:shadow color="#243f60 [1604]" opacity=".5" offset="1pt"/>
                <v:textbox>
                  <w:txbxContent>
                    <w:p w:rsidR="00382723" w:rsidRDefault="00382723" w:rsidP="009049DC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 xml:space="preserve">HAR DU LYST TIL AT BLIVE OG SPISE ET MÅLTID MAD HER PÅ CENTRET? </w:t>
                      </w:r>
                    </w:p>
                    <w:p w:rsidR="009049DC" w:rsidRPr="00B04289" w:rsidRDefault="009049DC" w:rsidP="009049DC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da-DK"/>
                        </w:rPr>
                      </w:pPr>
                    </w:p>
                    <w:p w:rsidR="00382723" w:rsidRDefault="00382723" w:rsidP="009049DC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>SÅ K</w:t>
                      </w:r>
                      <w:r w:rsidR="00E02BE7"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>AN MAD BESTILLES OG KØBES I CAF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>ÉEN.</w:t>
                      </w:r>
                    </w:p>
                    <w:p w:rsidR="009049DC" w:rsidRPr="00B04289" w:rsidRDefault="009049DC" w:rsidP="009049DC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da-DK"/>
                        </w:rPr>
                      </w:pPr>
                    </w:p>
                    <w:p w:rsidR="00382723" w:rsidRDefault="00186EF2" w:rsidP="009049DC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>KAFFE, T</w:t>
                      </w:r>
                      <w:r w:rsidR="00382723"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>E OG ANDRE DRIKKEVARER KAN LIGELEDES KØBES.</w:t>
                      </w:r>
                    </w:p>
                    <w:p w:rsidR="009049DC" w:rsidRPr="00B04289" w:rsidRDefault="009049DC" w:rsidP="009049DC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da-DK"/>
                        </w:rPr>
                      </w:pPr>
                    </w:p>
                    <w:p w:rsidR="009049DC" w:rsidRDefault="00382723" w:rsidP="009049DC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>EN GANG OM MD</w:t>
                      </w:r>
                      <w:r w:rsidR="00B04289"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 xml:space="preserve"> ER DER BRUNCH </w:t>
                      </w:r>
                      <w:r w:rsidR="00B04289"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>OG EN GANG OM MD. ER DER</w:t>
                      </w:r>
                    </w:p>
                    <w:p w:rsidR="00B04289" w:rsidRDefault="00B04289" w:rsidP="009049DC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>CAFÉHYGGEDAG HVOR VI SPISER MIDDAGSMAD SAMMEN.</w:t>
                      </w:r>
                    </w:p>
                    <w:p w:rsidR="00B04289" w:rsidRPr="00B04289" w:rsidRDefault="00B04289" w:rsidP="009049DC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da-DK"/>
                        </w:rPr>
                      </w:pPr>
                    </w:p>
                    <w:p w:rsidR="00382723" w:rsidRPr="00FC56E5" w:rsidRDefault="00382723" w:rsidP="00382723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a-DK"/>
                        </w:rPr>
                        <w:t>(DATO KAN OPLYSES PÅ AKTIVITETSCENTRET).</w:t>
                      </w:r>
                    </w:p>
                    <w:p w:rsidR="00382723" w:rsidRPr="00175432" w:rsidRDefault="00382723" w:rsidP="00A848BE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da-DK"/>
                        </w:rPr>
                      </w:pPr>
                    </w:p>
                    <w:p w:rsidR="00382723" w:rsidRPr="00E16208" w:rsidRDefault="00382723" w:rsidP="00A848BE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4289">
        <w:rPr>
          <w:noProof/>
          <w:lang w:val="da-DK" w:eastAsia="da-DK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7695565</wp:posOffset>
            </wp:positionH>
            <wp:positionV relativeFrom="page">
              <wp:posOffset>1424305</wp:posOffset>
            </wp:positionV>
            <wp:extent cx="2458085" cy="1233170"/>
            <wp:effectExtent l="19050" t="0" r="0" b="0"/>
            <wp:wrapNone/>
            <wp:docPr id="72" name="Billede 72" descr="\\srv-fs-user_a.vordbkom.dk\profiles$\xp\taso\Desktop\Fars-tran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\\srv-fs-user_a.vordbkom.dk\profiles$\xp\taso\Desktop\Fars-trans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552"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1170940</wp:posOffset>
                </wp:positionV>
                <wp:extent cx="2674620" cy="5562600"/>
                <wp:effectExtent l="23495" t="26035" r="26035" b="21590"/>
                <wp:wrapNone/>
                <wp:docPr id="6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5562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82723" w:rsidRPr="00795017" w:rsidRDefault="00382723" w:rsidP="0078678A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45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</w:pPr>
                            <w:r w:rsidRPr="00795017"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  <w:t>GÅTURE</w:t>
                            </w:r>
                          </w:p>
                          <w:p w:rsidR="00382723" w:rsidRPr="00795017" w:rsidRDefault="00382723" w:rsidP="0078678A">
                            <w:pPr>
                              <w:tabs>
                                <w:tab w:val="left" w:pos="1245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382723" w:rsidRPr="00795017" w:rsidRDefault="00382723" w:rsidP="0078678A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450"/>
                              </w:tabs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</w:pPr>
                            <w:r w:rsidRPr="00795017"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  <w:t>GYMNASTIK FOR ALLE</w:t>
                            </w:r>
                          </w:p>
                          <w:p w:rsidR="00382723" w:rsidRPr="00795017" w:rsidRDefault="00382723" w:rsidP="0078678A">
                            <w:pPr>
                              <w:tabs>
                                <w:tab w:val="left" w:pos="1245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382723" w:rsidRPr="00795017" w:rsidRDefault="00382723" w:rsidP="0078678A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45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</w:pPr>
                            <w:r w:rsidRPr="00795017"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  <w:t xml:space="preserve">BANKOSPIL </w:t>
                            </w:r>
                          </w:p>
                          <w:p w:rsidR="00382723" w:rsidRPr="00795017" w:rsidRDefault="00382723" w:rsidP="0078678A">
                            <w:pPr>
                              <w:tabs>
                                <w:tab w:val="left" w:pos="1245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382723" w:rsidRPr="00795017" w:rsidRDefault="00382723" w:rsidP="0078678A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450"/>
                              </w:tabs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</w:pPr>
                            <w:r w:rsidRPr="00795017"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  <w:t>FORSKELLIGE SPIL, INDE OG UDE, FX BRÆTSPIL, WII, KORTSPIL, BOWLING OG PE</w:t>
                            </w:r>
                            <w:r w:rsidR="00186EF2"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  <w:t>TANQ</w:t>
                            </w:r>
                            <w:r w:rsidRPr="00795017"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  <w:t xml:space="preserve">UE </w:t>
                            </w:r>
                          </w:p>
                          <w:p w:rsidR="00382723" w:rsidRPr="00795017" w:rsidRDefault="00382723" w:rsidP="0078678A">
                            <w:pPr>
                              <w:tabs>
                                <w:tab w:val="left" w:pos="1245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382723" w:rsidRPr="00795017" w:rsidRDefault="00382723" w:rsidP="0078678A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45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</w:pPr>
                            <w:r w:rsidRPr="00795017"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  <w:t>HÅNDARBEJDE</w:t>
                            </w:r>
                          </w:p>
                          <w:p w:rsidR="00382723" w:rsidRPr="00795017" w:rsidRDefault="00382723" w:rsidP="0078678A">
                            <w:pPr>
                              <w:tabs>
                                <w:tab w:val="left" w:pos="1245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382723" w:rsidRPr="00795017" w:rsidRDefault="00382723" w:rsidP="0078678A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45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</w:pPr>
                            <w:r w:rsidRPr="00795017"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  <w:t>QUIZ</w:t>
                            </w:r>
                          </w:p>
                          <w:p w:rsidR="00382723" w:rsidRPr="00795017" w:rsidRDefault="00382723" w:rsidP="0078678A">
                            <w:pPr>
                              <w:tabs>
                                <w:tab w:val="left" w:pos="1245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382723" w:rsidRPr="00795017" w:rsidRDefault="00382723" w:rsidP="0078678A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45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</w:pPr>
                            <w:r w:rsidRPr="00795017"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  <w:t>”QUINDEKLUB”</w:t>
                            </w:r>
                          </w:p>
                          <w:p w:rsidR="00382723" w:rsidRPr="00795017" w:rsidRDefault="00382723" w:rsidP="0078678A">
                            <w:pPr>
                              <w:tabs>
                                <w:tab w:val="left" w:pos="1245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382723" w:rsidRPr="00795017" w:rsidRDefault="00382723" w:rsidP="0078678A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45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</w:pPr>
                            <w:r w:rsidRPr="00795017"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  <w:t>BRUMBASSERNE</w:t>
                            </w:r>
                          </w:p>
                          <w:p w:rsidR="00382723" w:rsidRPr="00795017" w:rsidRDefault="00382723" w:rsidP="0078678A">
                            <w:pPr>
                              <w:pStyle w:val="Listeafsnit"/>
                              <w:tabs>
                                <w:tab w:val="left" w:pos="1245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</w:pPr>
                            <w:r w:rsidRPr="00795017"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  <w:t>(KLUB FOR MÆND)</w:t>
                            </w:r>
                          </w:p>
                          <w:p w:rsidR="00382723" w:rsidRPr="00795017" w:rsidRDefault="00382723" w:rsidP="0078678A">
                            <w:pPr>
                              <w:tabs>
                                <w:tab w:val="left" w:pos="1245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382723" w:rsidRPr="00795017" w:rsidRDefault="00382723" w:rsidP="0078678A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45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</w:pPr>
                            <w:r w:rsidRPr="00795017"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  <w:t>MADLAVNING</w:t>
                            </w:r>
                          </w:p>
                          <w:p w:rsidR="00382723" w:rsidRPr="00795017" w:rsidRDefault="00382723" w:rsidP="0078678A">
                            <w:pPr>
                              <w:tabs>
                                <w:tab w:val="left" w:pos="1245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382723" w:rsidRPr="00795017" w:rsidRDefault="00382723" w:rsidP="0078678A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45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</w:pPr>
                            <w:r w:rsidRPr="00795017"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  <w:t>GUDSTJENESTE</w:t>
                            </w:r>
                          </w:p>
                          <w:p w:rsidR="00382723" w:rsidRPr="00795017" w:rsidRDefault="00382723" w:rsidP="0078678A">
                            <w:pPr>
                              <w:tabs>
                                <w:tab w:val="left" w:pos="1245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382723" w:rsidRPr="00795017" w:rsidRDefault="00382723" w:rsidP="0078678A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45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</w:pPr>
                            <w:r w:rsidRPr="00795017"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  <w:t>BUSTURE</w:t>
                            </w:r>
                          </w:p>
                          <w:p w:rsidR="00382723" w:rsidRPr="00795017" w:rsidRDefault="00382723" w:rsidP="0078678A">
                            <w:pPr>
                              <w:tabs>
                                <w:tab w:val="left" w:pos="1245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382723" w:rsidRPr="00795017" w:rsidRDefault="000414F8" w:rsidP="0078678A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45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  <w:t>HØNSEHOLD</w:t>
                            </w:r>
                          </w:p>
                          <w:p w:rsidR="00382723" w:rsidRPr="00795017" w:rsidRDefault="00382723" w:rsidP="0078678A">
                            <w:pPr>
                              <w:tabs>
                                <w:tab w:val="left" w:pos="1245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382723" w:rsidRPr="00795017" w:rsidRDefault="00382723" w:rsidP="0078678A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450"/>
                              </w:tabs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</w:pPr>
                            <w:r w:rsidRPr="00795017"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  <w:t>CYKELTUR PÅ TO PERSONERS ELCYKEL</w:t>
                            </w:r>
                          </w:p>
                          <w:p w:rsidR="00382723" w:rsidRPr="00795017" w:rsidRDefault="00382723" w:rsidP="0078678A">
                            <w:pPr>
                              <w:tabs>
                                <w:tab w:val="left" w:pos="1245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382723" w:rsidRPr="00795017" w:rsidRDefault="00382723" w:rsidP="0078678A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450"/>
                              </w:tabs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</w:pPr>
                            <w:r w:rsidRPr="00795017"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  <w:t>IT CAFÉ</w:t>
                            </w:r>
                          </w:p>
                          <w:p w:rsidR="00382723" w:rsidRPr="0078678A" w:rsidRDefault="00382723" w:rsidP="0078678A">
                            <w:pPr>
                              <w:tabs>
                                <w:tab w:val="left" w:pos="12450"/>
                              </w:tabs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382723" w:rsidRPr="00795017" w:rsidRDefault="00382723" w:rsidP="0078678A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45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</w:pPr>
                            <w:r w:rsidRPr="00795017"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da-DK"/>
                              </w:rPr>
                              <w:t>SKO OG TØJ SALG</w:t>
                            </w:r>
                          </w:p>
                          <w:p w:rsidR="00382723" w:rsidRPr="0078678A" w:rsidRDefault="00382723" w:rsidP="0078678A">
                            <w:pPr>
                              <w:tabs>
                                <w:tab w:val="left" w:pos="1245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382723" w:rsidRPr="0078678A" w:rsidRDefault="00382723" w:rsidP="008D3662">
                            <w:pPr>
                              <w:tabs>
                                <w:tab w:val="left" w:pos="1245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7" o:spid="_x0000_s1034" type="#_x0000_t202" style="position:absolute;left:0;text-align:left;margin-left:-20.3pt;margin-top:92.2pt;width:210.6pt;height:43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" filled="f" fillcolor="#4f81bd [3204]" strokecolor="white [3212]" strokeweight="3pt">
                <v:shadow color="#243f60 [1604]" opacity=".5" offset="1pt"/>
                <v:textbox>
                  <w:txbxContent>
                    <w:p w:rsidR="00382723" w:rsidRPr="00795017" w:rsidRDefault="00382723" w:rsidP="0078678A">
                      <w:pPr>
                        <w:pStyle w:val="Listeafsnit"/>
                        <w:numPr>
                          <w:ilvl w:val="0"/>
                          <w:numId w:val="1"/>
                        </w:numPr>
                        <w:tabs>
                          <w:tab w:val="left" w:pos="12450"/>
                        </w:tabs>
                        <w:spacing w:after="0" w:line="240" w:lineRule="auto"/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</w:pPr>
                      <w:r w:rsidRPr="00795017"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  <w:t>GÅTURE</w:t>
                      </w:r>
                    </w:p>
                    <w:p w:rsidR="00382723" w:rsidRPr="00795017" w:rsidRDefault="00382723" w:rsidP="0078678A">
                      <w:pPr>
                        <w:tabs>
                          <w:tab w:val="left" w:pos="12450"/>
                        </w:tabs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  <w:lang w:val="da-DK"/>
                        </w:rPr>
                      </w:pPr>
                    </w:p>
                    <w:p w:rsidR="00382723" w:rsidRPr="00795017" w:rsidRDefault="00382723" w:rsidP="0078678A">
                      <w:pPr>
                        <w:pStyle w:val="Listeafsnit"/>
                        <w:numPr>
                          <w:ilvl w:val="0"/>
                          <w:numId w:val="1"/>
                        </w:numPr>
                        <w:tabs>
                          <w:tab w:val="left" w:pos="12450"/>
                        </w:tabs>
                        <w:spacing w:after="0" w:line="240" w:lineRule="auto"/>
                        <w:jc w:val="left"/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</w:pPr>
                      <w:r w:rsidRPr="00795017"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  <w:t>GYMNASTIK FOR ALLE</w:t>
                      </w:r>
                    </w:p>
                    <w:p w:rsidR="00382723" w:rsidRPr="00795017" w:rsidRDefault="00382723" w:rsidP="0078678A">
                      <w:pPr>
                        <w:tabs>
                          <w:tab w:val="left" w:pos="12450"/>
                        </w:tabs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  <w:lang w:val="da-DK"/>
                        </w:rPr>
                      </w:pPr>
                    </w:p>
                    <w:p w:rsidR="00382723" w:rsidRPr="00795017" w:rsidRDefault="00382723" w:rsidP="0078678A">
                      <w:pPr>
                        <w:pStyle w:val="Listeafsnit"/>
                        <w:numPr>
                          <w:ilvl w:val="0"/>
                          <w:numId w:val="1"/>
                        </w:numPr>
                        <w:tabs>
                          <w:tab w:val="left" w:pos="12450"/>
                        </w:tabs>
                        <w:spacing w:after="0" w:line="240" w:lineRule="auto"/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</w:pPr>
                      <w:r w:rsidRPr="00795017"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  <w:t xml:space="preserve">BANKOSPIL </w:t>
                      </w:r>
                    </w:p>
                    <w:p w:rsidR="00382723" w:rsidRPr="00795017" w:rsidRDefault="00382723" w:rsidP="0078678A">
                      <w:pPr>
                        <w:tabs>
                          <w:tab w:val="left" w:pos="12450"/>
                        </w:tabs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  <w:lang w:val="da-DK"/>
                        </w:rPr>
                      </w:pPr>
                    </w:p>
                    <w:p w:rsidR="00382723" w:rsidRPr="00795017" w:rsidRDefault="00382723" w:rsidP="0078678A">
                      <w:pPr>
                        <w:pStyle w:val="Listeafsnit"/>
                        <w:numPr>
                          <w:ilvl w:val="0"/>
                          <w:numId w:val="1"/>
                        </w:numPr>
                        <w:tabs>
                          <w:tab w:val="left" w:pos="12450"/>
                        </w:tabs>
                        <w:spacing w:after="0" w:line="240" w:lineRule="auto"/>
                        <w:jc w:val="left"/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</w:pPr>
                      <w:r w:rsidRPr="00795017"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  <w:t>FORSKELLIGE SPIL, INDE OG UDE, FX BRÆTSPIL, WII, KORTSPIL, BOWLING OG PE</w:t>
                      </w:r>
                      <w:r w:rsidR="00186EF2"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  <w:t>TANQ</w:t>
                      </w:r>
                      <w:r w:rsidRPr="00795017"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  <w:t xml:space="preserve">UE </w:t>
                      </w:r>
                    </w:p>
                    <w:p w:rsidR="00382723" w:rsidRPr="00795017" w:rsidRDefault="00382723" w:rsidP="0078678A">
                      <w:pPr>
                        <w:tabs>
                          <w:tab w:val="left" w:pos="12450"/>
                        </w:tabs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  <w:lang w:val="da-DK"/>
                        </w:rPr>
                      </w:pPr>
                    </w:p>
                    <w:p w:rsidR="00382723" w:rsidRPr="00795017" w:rsidRDefault="00382723" w:rsidP="0078678A">
                      <w:pPr>
                        <w:pStyle w:val="Listeafsnit"/>
                        <w:numPr>
                          <w:ilvl w:val="0"/>
                          <w:numId w:val="1"/>
                        </w:numPr>
                        <w:tabs>
                          <w:tab w:val="left" w:pos="12450"/>
                        </w:tabs>
                        <w:spacing w:after="0" w:line="240" w:lineRule="auto"/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</w:pPr>
                      <w:r w:rsidRPr="00795017"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  <w:t>HÅNDARBEJDE</w:t>
                      </w:r>
                    </w:p>
                    <w:p w:rsidR="00382723" w:rsidRPr="00795017" w:rsidRDefault="00382723" w:rsidP="0078678A">
                      <w:pPr>
                        <w:tabs>
                          <w:tab w:val="left" w:pos="12450"/>
                        </w:tabs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  <w:lang w:val="da-DK"/>
                        </w:rPr>
                      </w:pPr>
                    </w:p>
                    <w:p w:rsidR="00382723" w:rsidRPr="00795017" w:rsidRDefault="00382723" w:rsidP="0078678A">
                      <w:pPr>
                        <w:pStyle w:val="Listeafsnit"/>
                        <w:numPr>
                          <w:ilvl w:val="0"/>
                          <w:numId w:val="1"/>
                        </w:numPr>
                        <w:tabs>
                          <w:tab w:val="left" w:pos="12450"/>
                        </w:tabs>
                        <w:spacing w:after="0" w:line="240" w:lineRule="auto"/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</w:pPr>
                      <w:r w:rsidRPr="00795017"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  <w:t>QUIZ</w:t>
                      </w:r>
                    </w:p>
                    <w:p w:rsidR="00382723" w:rsidRPr="00795017" w:rsidRDefault="00382723" w:rsidP="0078678A">
                      <w:pPr>
                        <w:tabs>
                          <w:tab w:val="left" w:pos="12450"/>
                        </w:tabs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  <w:lang w:val="da-DK"/>
                        </w:rPr>
                      </w:pPr>
                    </w:p>
                    <w:p w:rsidR="00382723" w:rsidRPr="00795017" w:rsidRDefault="00382723" w:rsidP="0078678A">
                      <w:pPr>
                        <w:pStyle w:val="Listeafsnit"/>
                        <w:numPr>
                          <w:ilvl w:val="0"/>
                          <w:numId w:val="1"/>
                        </w:numPr>
                        <w:tabs>
                          <w:tab w:val="left" w:pos="12450"/>
                        </w:tabs>
                        <w:spacing w:after="0" w:line="240" w:lineRule="auto"/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</w:pPr>
                      <w:r w:rsidRPr="00795017"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  <w:t>”QUINDEKLUB”</w:t>
                      </w:r>
                    </w:p>
                    <w:p w:rsidR="00382723" w:rsidRPr="00795017" w:rsidRDefault="00382723" w:rsidP="0078678A">
                      <w:pPr>
                        <w:tabs>
                          <w:tab w:val="left" w:pos="12450"/>
                        </w:tabs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  <w:lang w:val="da-DK"/>
                        </w:rPr>
                      </w:pPr>
                    </w:p>
                    <w:p w:rsidR="00382723" w:rsidRPr="00795017" w:rsidRDefault="00382723" w:rsidP="0078678A">
                      <w:pPr>
                        <w:pStyle w:val="Listeafsnit"/>
                        <w:numPr>
                          <w:ilvl w:val="0"/>
                          <w:numId w:val="1"/>
                        </w:numPr>
                        <w:tabs>
                          <w:tab w:val="left" w:pos="12450"/>
                        </w:tabs>
                        <w:spacing w:after="0" w:line="240" w:lineRule="auto"/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</w:pPr>
                      <w:r w:rsidRPr="00795017"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  <w:t>BRUMBASSERNE</w:t>
                      </w:r>
                    </w:p>
                    <w:p w:rsidR="00382723" w:rsidRPr="00795017" w:rsidRDefault="00382723" w:rsidP="0078678A">
                      <w:pPr>
                        <w:pStyle w:val="Listeafsnit"/>
                        <w:tabs>
                          <w:tab w:val="left" w:pos="12450"/>
                        </w:tabs>
                        <w:spacing w:after="0" w:line="240" w:lineRule="auto"/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</w:pPr>
                      <w:r w:rsidRPr="00795017"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  <w:t>(KLUB FOR MÆND)</w:t>
                      </w:r>
                    </w:p>
                    <w:p w:rsidR="00382723" w:rsidRPr="00795017" w:rsidRDefault="00382723" w:rsidP="0078678A">
                      <w:pPr>
                        <w:tabs>
                          <w:tab w:val="left" w:pos="12450"/>
                        </w:tabs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  <w:lang w:val="da-DK"/>
                        </w:rPr>
                      </w:pPr>
                    </w:p>
                    <w:p w:rsidR="00382723" w:rsidRPr="00795017" w:rsidRDefault="00382723" w:rsidP="0078678A">
                      <w:pPr>
                        <w:pStyle w:val="Listeafsnit"/>
                        <w:numPr>
                          <w:ilvl w:val="0"/>
                          <w:numId w:val="1"/>
                        </w:numPr>
                        <w:tabs>
                          <w:tab w:val="left" w:pos="12450"/>
                        </w:tabs>
                        <w:spacing w:after="0" w:line="240" w:lineRule="auto"/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</w:pPr>
                      <w:r w:rsidRPr="00795017"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  <w:t>MADLAVNING</w:t>
                      </w:r>
                    </w:p>
                    <w:p w:rsidR="00382723" w:rsidRPr="00795017" w:rsidRDefault="00382723" w:rsidP="0078678A">
                      <w:pPr>
                        <w:tabs>
                          <w:tab w:val="left" w:pos="12450"/>
                        </w:tabs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  <w:lang w:val="da-DK"/>
                        </w:rPr>
                      </w:pPr>
                    </w:p>
                    <w:p w:rsidR="00382723" w:rsidRPr="00795017" w:rsidRDefault="00382723" w:rsidP="0078678A">
                      <w:pPr>
                        <w:pStyle w:val="Listeafsnit"/>
                        <w:numPr>
                          <w:ilvl w:val="0"/>
                          <w:numId w:val="1"/>
                        </w:numPr>
                        <w:tabs>
                          <w:tab w:val="left" w:pos="12450"/>
                        </w:tabs>
                        <w:spacing w:after="0" w:line="240" w:lineRule="auto"/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</w:pPr>
                      <w:r w:rsidRPr="00795017"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  <w:t>GUDSTJENESTE</w:t>
                      </w:r>
                    </w:p>
                    <w:p w:rsidR="00382723" w:rsidRPr="00795017" w:rsidRDefault="00382723" w:rsidP="0078678A">
                      <w:pPr>
                        <w:tabs>
                          <w:tab w:val="left" w:pos="12450"/>
                        </w:tabs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  <w:lang w:val="da-DK"/>
                        </w:rPr>
                      </w:pPr>
                    </w:p>
                    <w:p w:rsidR="00382723" w:rsidRPr="00795017" w:rsidRDefault="00382723" w:rsidP="0078678A">
                      <w:pPr>
                        <w:pStyle w:val="Listeafsnit"/>
                        <w:numPr>
                          <w:ilvl w:val="0"/>
                          <w:numId w:val="1"/>
                        </w:numPr>
                        <w:tabs>
                          <w:tab w:val="left" w:pos="12450"/>
                        </w:tabs>
                        <w:spacing w:after="0" w:line="240" w:lineRule="auto"/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</w:pPr>
                      <w:r w:rsidRPr="00795017"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  <w:t>BUSTURE</w:t>
                      </w:r>
                    </w:p>
                    <w:p w:rsidR="00382723" w:rsidRPr="00795017" w:rsidRDefault="00382723" w:rsidP="0078678A">
                      <w:pPr>
                        <w:tabs>
                          <w:tab w:val="left" w:pos="12450"/>
                        </w:tabs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  <w:lang w:val="da-DK"/>
                        </w:rPr>
                      </w:pPr>
                    </w:p>
                    <w:p w:rsidR="00382723" w:rsidRPr="00795017" w:rsidRDefault="000414F8" w:rsidP="0078678A">
                      <w:pPr>
                        <w:pStyle w:val="Listeafsnit"/>
                        <w:numPr>
                          <w:ilvl w:val="0"/>
                          <w:numId w:val="1"/>
                        </w:numPr>
                        <w:tabs>
                          <w:tab w:val="left" w:pos="12450"/>
                        </w:tabs>
                        <w:spacing w:after="0" w:line="240" w:lineRule="auto"/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</w:pPr>
                      <w:r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  <w:t>HØNSEHOLD</w:t>
                      </w:r>
                    </w:p>
                    <w:p w:rsidR="00382723" w:rsidRPr="00795017" w:rsidRDefault="00382723" w:rsidP="0078678A">
                      <w:pPr>
                        <w:tabs>
                          <w:tab w:val="left" w:pos="12450"/>
                        </w:tabs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  <w:lang w:val="da-DK"/>
                        </w:rPr>
                      </w:pPr>
                    </w:p>
                    <w:p w:rsidR="00382723" w:rsidRPr="00795017" w:rsidRDefault="00382723" w:rsidP="0078678A">
                      <w:pPr>
                        <w:pStyle w:val="Listeafsnit"/>
                        <w:numPr>
                          <w:ilvl w:val="0"/>
                          <w:numId w:val="1"/>
                        </w:numPr>
                        <w:tabs>
                          <w:tab w:val="left" w:pos="12450"/>
                        </w:tabs>
                        <w:spacing w:after="0" w:line="240" w:lineRule="auto"/>
                        <w:jc w:val="left"/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</w:pPr>
                      <w:r w:rsidRPr="00795017"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  <w:t>CYKELTUR PÅ TO PERSONERS ELCYKEL</w:t>
                      </w:r>
                    </w:p>
                    <w:p w:rsidR="00382723" w:rsidRPr="00795017" w:rsidRDefault="00382723" w:rsidP="0078678A">
                      <w:pPr>
                        <w:tabs>
                          <w:tab w:val="left" w:pos="12450"/>
                        </w:tabs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  <w:lang w:val="da-DK"/>
                        </w:rPr>
                      </w:pPr>
                    </w:p>
                    <w:p w:rsidR="00382723" w:rsidRPr="00795017" w:rsidRDefault="00382723" w:rsidP="0078678A">
                      <w:pPr>
                        <w:pStyle w:val="Listeafsnit"/>
                        <w:numPr>
                          <w:ilvl w:val="0"/>
                          <w:numId w:val="1"/>
                        </w:numPr>
                        <w:tabs>
                          <w:tab w:val="left" w:pos="12450"/>
                        </w:tabs>
                        <w:spacing w:after="0" w:line="240" w:lineRule="auto"/>
                        <w:jc w:val="left"/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</w:pPr>
                      <w:r w:rsidRPr="00795017"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  <w:t>IT CAFÉ</w:t>
                      </w:r>
                    </w:p>
                    <w:p w:rsidR="00382723" w:rsidRPr="0078678A" w:rsidRDefault="00382723" w:rsidP="0078678A">
                      <w:pPr>
                        <w:tabs>
                          <w:tab w:val="left" w:pos="12450"/>
                        </w:tabs>
                        <w:spacing w:after="0" w:line="240" w:lineRule="auto"/>
                        <w:jc w:val="left"/>
                        <w:rPr>
                          <w:rFonts w:ascii="Arial" w:hAnsi="Arial" w:cs="Arial"/>
                          <w:sz w:val="16"/>
                          <w:szCs w:val="16"/>
                          <w:lang w:val="da-DK"/>
                        </w:rPr>
                      </w:pPr>
                    </w:p>
                    <w:p w:rsidR="00382723" w:rsidRPr="00795017" w:rsidRDefault="00382723" w:rsidP="0078678A">
                      <w:pPr>
                        <w:pStyle w:val="Listeafsnit"/>
                        <w:numPr>
                          <w:ilvl w:val="0"/>
                          <w:numId w:val="1"/>
                        </w:numPr>
                        <w:tabs>
                          <w:tab w:val="left" w:pos="12450"/>
                        </w:tabs>
                        <w:spacing w:after="0" w:line="240" w:lineRule="auto"/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</w:pPr>
                      <w:r w:rsidRPr="00795017">
                        <w:rPr>
                          <w:rFonts w:ascii="Arial" w:hAnsi="Arial" w:cs="Arial"/>
                          <w:sz w:val="25"/>
                          <w:szCs w:val="25"/>
                          <w:lang w:val="da-DK"/>
                        </w:rPr>
                        <w:t>SKO OG TØJ SALG</w:t>
                      </w:r>
                    </w:p>
                    <w:p w:rsidR="00382723" w:rsidRPr="0078678A" w:rsidRDefault="00382723" w:rsidP="0078678A">
                      <w:pPr>
                        <w:tabs>
                          <w:tab w:val="left" w:pos="12450"/>
                        </w:tabs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  <w:lang w:val="da-DK"/>
                        </w:rPr>
                      </w:pPr>
                    </w:p>
                    <w:p w:rsidR="00382723" w:rsidRPr="0078678A" w:rsidRDefault="00382723" w:rsidP="008D3662">
                      <w:pPr>
                        <w:tabs>
                          <w:tab w:val="left" w:pos="12450"/>
                        </w:tabs>
                        <w:spacing w:after="0" w:line="240" w:lineRule="auto"/>
                        <w:rPr>
                          <w:rFonts w:ascii="Arial" w:hAnsi="Arial" w:cs="Arial"/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6552"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3519170</wp:posOffset>
                </wp:positionH>
                <wp:positionV relativeFrom="paragraph">
                  <wp:posOffset>14605</wp:posOffset>
                </wp:positionV>
                <wp:extent cx="2495550" cy="864235"/>
                <wp:effectExtent l="19050" t="22225" r="38100" b="46990"/>
                <wp:wrapNone/>
                <wp:docPr id="5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8642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2723" w:rsidRDefault="00382723" w:rsidP="00B621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382723" w:rsidRPr="00ED6B97" w:rsidRDefault="00382723" w:rsidP="00B621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CC"/>
                                <w:sz w:val="40"/>
                                <w:szCs w:val="40"/>
                                <w:lang w:val="da-DK"/>
                              </w:rPr>
                            </w:pPr>
                            <w:r w:rsidRPr="00ED6B97">
                              <w:rPr>
                                <w:rFonts w:ascii="Arial" w:hAnsi="Arial" w:cs="Arial"/>
                                <w:b/>
                                <w:color w:val="0066CC"/>
                                <w:sz w:val="40"/>
                                <w:szCs w:val="40"/>
                                <w:lang w:val="da-DK"/>
                              </w:rPr>
                              <w:t>Trænings tilbud</w:t>
                            </w:r>
                          </w:p>
                          <w:p w:rsidR="00382723" w:rsidRPr="00175432" w:rsidRDefault="00382723" w:rsidP="00B621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382723" w:rsidRPr="00E16208" w:rsidRDefault="00382723" w:rsidP="00B621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9" o:spid="_x0000_s1035" type="#_x0000_t202" style="position:absolute;left:0;text-align:left;margin-left:277.1pt;margin-top:1.15pt;width:196.5pt;height:68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" filled="f" fillcolor="#4f81bd [3204]" strokecolor="#f2f2f2 [3041]" strokeweight="3pt">
                <v:shadow on="t" color="#243f60 [1604]" opacity=".5" offset="1pt"/>
                <v:textbox>
                  <w:txbxContent>
                    <w:p w:rsidR="00382723" w:rsidRDefault="00382723" w:rsidP="00B621E1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da-DK"/>
                        </w:rPr>
                      </w:pPr>
                    </w:p>
                    <w:p w:rsidR="00382723" w:rsidRPr="00ED6B97" w:rsidRDefault="00382723" w:rsidP="00B621E1">
                      <w:pPr>
                        <w:jc w:val="center"/>
                        <w:rPr>
                          <w:rFonts w:ascii="Arial" w:hAnsi="Arial" w:cs="Arial"/>
                          <w:b/>
                          <w:color w:val="0066CC"/>
                          <w:sz w:val="40"/>
                          <w:szCs w:val="40"/>
                          <w:lang w:val="da-DK"/>
                        </w:rPr>
                      </w:pPr>
                      <w:r w:rsidRPr="00ED6B97">
                        <w:rPr>
                          <w:rFonts w:ascii="Arial" w:hAnsi="Arial" w:cs="Arial"/>
                          <w:b/>
                          <w:color w:val="0066CC"/>
                          <w:sz w:val="40"/>
                          <w:szCs w:val="40"/>
                          <w:lang w:val="da-DK"/>
                        </w:rPr>
                        <w:t>Trænings tilbud</w:t>
                      </w:r>
                    </w:p>
                    <w:p w:rsidR="00382723" w:rsidRPr="00175432" w:rsidRDefault="00382723" w:rsidP="00B621E1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da-DK"/>
                        </w:rPr>
                      </w:pPr>
                    </w:p>
                    <w:p w:rsidR="00382723" w:rsidRPr="00E16208" w:rsidRDefault="00382723" w:rsidP="00B621E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6552"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7233920</wp:posOffset>
                </wp:positionH>
                <wp:positionV relativeFrom="paragraph">
                  <wp:posOffset>1270</wp:posOffset>
                </wp:positionV>
                <wp:extent cx="2310765" cy="864235"/>
                <wp:effectExtent l="19050" t="27940" r="32385" b="50800"/>
                <wp:wrapNone/>
                <wp:docPr id="4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0765" cy="8642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2723" w:rsidRDefault="00382723" w:rsidP="009512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382723" w:rsidRPr="00ED6B97" w:rsidRDefault="00382723" w:rsidP="009512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CC"/>
                                <w:sz w:val="40"/>
                                <w:szCs w:val="40"/>
                                <w:lang w:val="da-DK"/>
                              </w:rPr>
                            </w:pPr>
                            <w:r w:rsidRPr="00ED6B97">
                              <w:rPr>
                                <w:rFonts w:ascii="Arial" w:hAnsi="Arial" w:cs="Arial"/>
                                <w:b/>
                                <w:color w:val="0066CC"/>
                                <w:sz w:val="40"/>
                                <w:szCs w:val="40"/>
                                <w:lang w:val="da-DK"/>
                              </w:rPr>
                              <w:t>Café tilbud</w:t>
                            </w:r>
                          </w:p>
                          <w:p w:rsidR="00382723" w:rsidRPr="00B621E1" w:rsidRDefault="00382723" w:rsidP="009512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FF"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382723" w:rsidRPr="00175432" w:rsidRDefault="00382723" w:rsidP="009512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382723" w:rsidRPr="00E16208" w:rsidRDefault="00382723" w:rsidP="009512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8" o:spid="_x0000_s1036" type="#_x0000_t202" style="position:absolute;left:0;text-align:left;margin-left:569.6pt;margin-top:.1pt;width:181.95pt;height:68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" filled="f" fillcolor="#4f81bd [3204]" strokecolor="#f2f2f2 [3041]" strokeweight="3pt">
                <v:shadow on="t" color="#243f60 [1604]" opacity=".5" offset="1pt"/>
                <v:textbox>
                  <w:txbxContent>
                    <w:p w:rsidR="00382723" w:rsidRDefault="00382723" w:rsidP="009512BE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da-DK"/>
                        </w:rPr>
                      </w:pPr>
                    </w:p>
                    <w:p w:rsidR="00382723" w:rsidRPr="00ED6B97" w:rsidRDefault="00382723" w:rsidP="009512BE">
                      <w:pPr>
                        <w:jc w:val="center"/>
                        <w:rPr>
                          <w:rFonts w:ascii="Arial" w:hAnsi="Arial" w:cs="Arial"/>
                          <w:b/>
                          <w:color w:val="0066CC"/>
                          <w:sz w:val="40"/>
                          <w:szCs w:val="40"/>
                          <w:lang w:val="da-DK"/>
                        </w:rPr>
                      </w:pPr>
                      <w:r w:rsidRPr="00ED6B97">
                        <w:rPr>
                          <w:rFonts w:ascii="Arial" w:hAnsi="Arial" w:cs="Arial"/>
                          <w:b/>
                          <w:color w:val="0066CC"/>
                          <w:sz w:val="40"/>
                          <w:szCs w:val="40"/>
                          <w:lang w:val="da-DK"/>
                        </w:rPr>
                        <w:t>Café tilbud</w:t>
                      </w:r>
                    </w:p>
                    <w:p w:rsidR="00382723" w:rsidRPr="00B621E1" w:rsidRDefault="00382723" w:rsidP="009512BE">
                      <w:pPr>
                        <w:jc w:val="center"/>
                        <w:rPr>
                          <w:rFonts w:ascii="Arial" w:hAnsi="Arial" w:cs="Arial"/>
                          <w:b/>
                          <w:color w:val="0066FF"/>
                          <w:sz w:val="16"/>
                          <w:szCs w:val="16"/>
                          <w:lang w:val="da-DK"/>
                        </w:rPr>
                      </w:pPr>
                    </w:p>
                    <w:p w:rsidR="00382723" w:rsidRPr="00175432" w:rsidRDefault="00382723" w:rsidP="009512BE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da-DK"/>
                        </w:rPr>
                      </w:pPr>
                    </w:p>
                    <w:p w:rsidR="00382723" w:rsidRPr="00E16208" w:rsidRDefault="00382723" w:rsidP="009512BE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6552"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14605</wp:posOffset>
                </wp:positionV>
                <wp:extent cx="2322195" cy="864235"/>
                <wp:effectExtent l="19685" t="22225" r="39370" b="46990"/>
                <wp:wrapNone/>
                <wp:docPr id="3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195" cy="8642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2723" w:rsidRPr="003F54A3" w:rsidRDefault="00382723" w:rsidP="009512B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66FF"/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382723" w:rsidRPr="00ED6B97" w:rsidRDefault="00382723" w:rsidP="009512B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66CC"/>
                                <w:sz w:val="40"/>
                                <w:szCs w:val="40"/>
                                <w:lang w:val="da-DK"/>
                              </w:rPr>
                            </w:pPr>
                            <w:r w:rsidRPr="00ED6B97">
                              <w:rPr>
                                <w:rFonts w:ascii="Arial" w:hAnsi="Arial" w:cs="Arial"/>
                                <w:b/>
                                <w:color w:val="0066CC"/>
                                <w:sz w:val="40"/>
                                <w:szCs w:val="40"/>
                                <w:lang w:val="da-DK"/>
                              </w:rPr>
                              <w:t>Aktivitets</w:t>
                            </w:r>
                            <w:r w:rsidR="00F23F84">
                              <w:rPr>
                                <w:rFonts w:ascii="Arial" w:hAnsi="Arial" w:cs="Arial"/>
                                <w:b/>
                                <w:color w:val="0066CC"/>
                                <w:sz w:val="40"/>
                                <w:szCs w:val="40"/>
                                <w:lang w:val="da-DK"/>
                              </w:rPr>
                              <w:t>-</w:t>
                            </w:r>
                            <w:r w:rsidRPr="00ED6B97">
                              <w:rPr>
                                <w:rFonts w:ascii="Arial" w:hAnsi="Arial" w:cs="Arial"/>
                                <w:b/>
                                <w:color w:val="0066CC"/>
                                <w:sz w:val="40"/>
                                <w:szCs w:val="40"/>
                                <w:lang w:val="da-DK"/>
                              </w:rPr>
                              <w:t xml:space="preserve"> centrets tilbud</w:t>
                            </w:r>
                          </w:p>
                          <w:p w:rsidR="00382723" w:rsidRPr="00175432" w:rsidRDefault="00382723" w:rsidP="009512B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382723" w:rsidRDefault="00382723" w:rsidP="009512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da-DK"/>
                              </w:rPr>
                            </w:pPr>
                          </w:p>
                          <w:p w:rsidR="00382723" w:rsidRPr="00175432" w:rsidRDefault="00382723" w:rsidP="009512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382723" w:rsidRPr="00E16208" w:rsidRDefault="00382723" w:rsidP="009512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5" o:spid="_x0000_s1037" type="#_x0000_t202" style="position:absolute;left:0;text-align:left;margin-left:1.15pt;margin-top:1.15pt;width:182.85pt;height:68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" filled="f" fillcolor="#4f81bd [3204]" strokecolor="#f2f2f2 [3041]" strokeweight="3pt">
                <v:shadow on="t" color="#243f60 [1604]" opacity=".5" offset="1pt"/>
                <v:textbox>
                  <w:txbxContent>
                    <w:p w:rsidR="00382723" w:rsidRPr="003F54A3" w:rsidRDefault="00382723" w:rsidP="009512B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66FF"/>
                          <w:sz w:val="12"/>
                          <w:szCs w:val="12"/>
                          <w:lang w:val="da-DK"/>
                        </w:rPr>
                      </w:pPr>
                    </w:p>
                    <w:p w:rsidR="00382723" w:rsidRPr="00ED6B97" w:rsidRDefault="00382723" w:rsidP="009512B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66CC"/>
                          <w:sz w:val="40"/>
                          <w:szCs w:val="40"/>
                          <w:lang w:val="da-DK"/>
                        </w:rPr>
                      </w:pPr>
                      <w:r w:rsidRPr="00ED6B97">
                        <w:rPr>
                          <w:rFonts w:ascii="Arial" w:hAnsi="Arial" w:cs="Arial"/>
                          <w:b/>
                          <w:color w:val="0066CC"/>
                          <w:sz w:val="40"/>
                          <w:szCs w:val="40"/>
                          <w:lang w:val="da-DK"/>
                        </w:rPr>
                        <w:t>Aktivitets</w:t>
                      </w:r>
                      <w:r w:rsidR="00F23F84">
                        <w:rPr>
                          <w:rFonts w:ascii="Arial" w:hAnsi="Arial" w:cs="Arial"/>
                          <w:b/>
                          <w:color w:val="0066CC"/>
                          <w:sz w:val="40"/>
                          <w:szCs w:val="40"/>
                          <w:lang w:val="da-DK"/>
                        </w:rPr>
                        <w:t>-</w:t>
                      </w:r>
                      <w:r w:rsidRPr="00ED6B97">
                        <w:rPr>
                          <w:rFonts w:ascii="Arial" w:hAnsi="Arial" w:cs="Arial"/>
                          <w:b/>
                          <w:color w:val="0066CC"/>
                          <w:sz w:val="40"/>
                          <w:szCs w:val="40"/>
                          <w:lang w:val="da-DK"/>
                        </w:rPr>
                        <w:t xml:space="preserve"> centrets tilbud</w:t>
                      </w:r>
                    </w:p>
                    <w:p w:rsidR="00382723" w:rsidRPr="00175432" w:rsidRDefault="00382723" w:rsidP="009512B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da-DK"/>
                        </w:rPr>
                      </w:pPr>
                    </w:p>
                    <w:p w:rsidR="00382723" w:rsidRDefault="00382723" w:rsidP="009512BE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da-DK"/>
                        </w:rPr>
                      </w:pPr>
                    </w:p>
                    <w:p w:rsidR="00382723" w:rsidRPr="00175432" w:rsidRDefault="00382723" w:rsidP="009512BE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da-DK"/>
                        </w:rPr>
                      </w:pPr>
                    </w:p>
                    <w:p w:rsidR="00382723" w:rsidRPr="00E16208" w:rsidRDefault="00382723" w:rsidP="009512BE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C772A" w:rsidSect="00703A6E">
      <w:pgSz w:w="16839" w:h="11907" w:orient="landscape"/>
      <w:pgMar w:top="567" w:right="878" w:bottom="864" w:left="87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293D" w:rsidRDefault="007A293D" w:rsidP="007A293D">
      <w:pPr>
        <w:spacing w:after="0" w:line="240" w:lineRule="auto"/>
      </w:pPr>
      <w:r>
        <w:separator/>
      </w:r>
    </w:p>
  </w:endnote>
  <w:endnote w:type="continuationSeparator" w:id="0">
    <w:p w:rsidR="007A293D" w:rsidRDefault="007A293D" w:rsidP="007A2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293D" w:rsidRDefault="007A293D" w:rsidP="007A293D">
      <w:pPr>
        <w:spacing w:after="0" w:line="240" w:lineRule="auto"/>
      </w:pPr>
      <w:r>
        <w:separator/>
      </w:r>
    </w:p>
  </w:footnote>
  <w:footnote w:type="continuationSeparator" w:id="0">
    <w:p w:rsidR="007A293D" w:rsidRDefault="007A293D" w:rsidP="007A29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B347B8"/>
    <w:multiLevelType w:val="hybridMultilevel"/>
    <w:tmpl w:val="79482F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FA1"/>
    <w:rsid w:val="00016640"/>
    <w:rsid w:val="00031B90"/>
    <w:rsid w:val="000330DD"/>
    <w:rsid w:val="000414F8"/>
    <w:rsid w:val="0006766A"/>
    <w:rsid w:val="000C41A9"/>
    <w:rsid w:val="000C772A"/>
    <w:rsid w:val="00107600"/>
    <w:rsid w:val="00137626"/>
    <w:rsid w:val="00143508"/>
    <w:rsid w:val="00153EF5"/>
    <w:rsid w:val="00186EF2"/>
    <w:rsid w:val="001B1EFD"/>
    <w:rsid w:val="001B321A"/>
    <w:rsid w:val="002A7782"/>
    <w:rsid w:val="00305000"/>
    <w:rsid w:val="003805D8"/>
    <w:rsid w:val="00382723"/>
    <w:rsid w:val="0039487B"/>
    <w:rsid w:val="003A1439"/>
    <w:rsid w:val="003A471C"/>
    <w:rsid w:val="003C3AD0"/>
    <w:rsid w:val="003F54A3"/>
    <w:rsid w:val="004053E4"/>
    <w:rsid w:val="00417EAE"/>
    <w:rsid w:val="00430958"/>
    <w:rsid w:val="00446552"/>
    <w:rsid w:val="00460E10"/>
    <w:rsid w:val="004C0D56"/>
    <w:rsid w:val="004C36F8"/>
    <w:rsid w:val="004C5347"/>
    <w:rsid w:val="00514DAE"/>
    <w:rsid w:val="00573C88"/>
    <w:rsid w:val="005C17DF"/>
    <w:rsid w:val="0067604E"/>
    <w:rsid w:val="00677D71"/>
    <w:rsid w:val="00692F9F"/>
    <w:rsid w:val="006A2C06"/>
    <w:rsid w:val="006B526F"/>
    <w:rsid w:val="006E75D6"/>
    <w:rsid w:val="00703A6E"/>
    <w:rsid w:val="00706E67"/>
    <w:rsid w:val="00761716"/>
    <w:rsid w:val="00773CF0"/>
    <w:rsid w:val="0078678A"/>
    <w:rsid w:val="00795017"/>
    <w:rsid w:val="007A293D"/>
    <w:rsid w:val="007B7DB4"/>
    <w:rsid w:val="007F16C4"/>
    <w:rsid w:val="00811736"/>
    <w:rsid w:val="00841352"/>
    <w:rsid w:val="00845F56"/>
    <w:rsid w:val="00883FA1"/>
    <w:rsid w:val="008B4295"/>
    <w:rsid w:val="008D3662"/>
    <w:rsid w:val="008E3D79"/>
    <w:rsid w:val="008F4705"/>
    <w:rsid w:val="009049DC"/>
    <w:rsid w:val="009436E4"/>
    <w:rsid w:val="009512BE"/>
    <w:rsid w:val="00964F22"/>
    <w:rsid w:val="00975508"/>
    <w:rsid w:val="009E0537"/>
    <w:rsid w:val="009E3AFD"/>
    <w:rsid w:val="00A12C13"/>
    <w:rsid w:val="00A27A4B"/>
    <w:rsid w:val="00A70F6A"/>
    <w:rsid w:val="00A7495F"/>
    <w:rsid w:val="00A77EB1"/>
    <w:rsid w:val="00A848BE"/>
    <w:rsid w:val="00AD0775"/>
    <w:rsid w:val="00B04289"/>
    <w:rsid w:val="00B244D6"/>
    <w:rsid w:val="00B24DC8"/>
    <w:rsid w:val="00B621E1"/>
    <w:rsid w:val="00B94B34"/>
    <w:rsid w:val="00BE378C"/>
    <w:rsid w:val="00BF60FD"/>
    <w:rsid w:val="00C02DFD"/>
    <w:rsid w:val="00C27CC7"/>
    <w:rsid w:val="00C665B0"/>
    <w:rsid w:val="00C7623A"/>
    <w:rsid w:val="00C91EC2"/>
    <w:rsid w:val="00CD45FE"/>
    <w:rsid w:val="00D32D92"/>
    <w:rsid w:val="00D51A86"/>
    <w:rsid w:val="00D81674"/>
    <w:rsid w:val="00DD160A"/>
    <w:rsid w:val="00DE5BCF"/>
    <w:rsid w:val="00E02BE7"/>
    <w:rsid w:val="00E20773"/>
    <w:rsid w:val="00E46C78"/>
    <w:rsid w:val="00E8276F"/>
    <w:rsid w:val="00EA34B0"/>
    <w:rsid w:val="00ED6B97"/>
    <w:rsid w:val="00F02128"/>
    <w:rsid w:val="00F10746"/>
    <w:rsid w:val="00F23F84"/>
    <w:rsid w:val="00F64457"/>
    <w:rsid w:val="00F90D48"/>
    <w:rsid w:val="00FF1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  <o:colormenu v:ext="edit" shadowcolor="#f90" extrusion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0"/>
        <o:entry new="5" old="0"/>
        <o:entry new="6" old="0"/>
      </o:regrouptable>
    </o:shapelayout>
  </w:shapeDefaults>
  <w:decimalSymbol w:val=","/>
  <w:listSeparator w:val=";"/>
  <w15:docId w15:val="{8E0DD86B-C12D-49BA-8D7E-760D8DDA4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41A9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Overskrift1">
    <w:name w:val="heading 1"/>
    <w:next w:val="Normal"/>
    <w:qFormat/>
    <w:rsid w:val="000C41A9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eastAsia="en-US"/>
    </w:rPr>
  </w:style>
  <w:style w:type="paragraph" w:styleId="Overskrift2">
    <w:name w:val="heading 2"/>
    <w:basedOn w:val="Overskrift1"/>
    <w:next w:val="Normal"/>
    <w:qFormat/>
    <w:rsid w:val="000C41A9"/>
    <w:pPr>
      <w:spacing w:after="120"/>
      <w:outlineLvl w:val="1"/>
    </w:pPr>
    <w:rPr>
      <w:i/>
      <w:sz w:val="24"/>
      <w:szCs w:val="24"/>
    </w:rPr>
  </w:style>
  <w:style w:type="paragraph" w:styleId="Overskrift3">
    <w:name w:val="heading 3"/>
    <w:basedOn w:val="Overskrift1"/>
    <w:next w:val="Normal"/>
    <w:qFormat/>
    <w:rsid w:val="000C41A9"/>
    <w:pPr>
      <w:outlineLvl w:val="2"/>
    </w:pPr>
    <w:rPr>
      <w:b w:val="0"/>
      <w:smallCaps/>
      <w:sz w:val="24"/>
      <w:szCs w:val="24"/>
    </w:rPr>
  </w:style>
  <w:style w:type="paragraph" w:styleId="Overskrift4">
    <w:name w:val="heading 4"/>
    <w:basedOn w:val="Overskrift1"/>
    <w:qFormat/>
    <w:rsid w:val="000C41A9"/>
    <w:pPr>
      <w:outlineLvl w:val="3"/>
    </w:pPr>
    <w:rPr>
      <w:color w:val="auto"/>
    </w:rPr>
  </w:style>
  <w:style w:type="paragraph" w:styleId="Overskrift7">
    <w:name w:val="heading 7"/>
    <w:qFormat/>
    <w:rsid w:val="000C41A9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semiHidden/>
    <w:rsid w:val="000C41A9"/>
    <w:rPr>
      <w:color w:val="0000FF"/>
      <w:u w:val="single"/>
    </w:rPr>
  </w:style>
  <w:style w:type="character" w:styleId="BesgtLink">
    <w:name w:val="FollowedHyperlink"/>
    <w:basedOn w:val="Standardskrifttypeiafsnit"/>
    <w:rsid w:val="000C41A9"/>
    <w:rPr>
      <w:color w:val="800080"/>
      <w:u w:val="single"/>
    </w:rPr>
  </w:style>
  <w:style w:type="character" w:customStyle="1" w:styleId="BrdtekstTegn">
    <w:name w:val="Brødtekst Tegn"/>
    <w:link w:val="Brdtekst"/>
    <w:rsid w:val="000C41A9"/>
  </w:style>
  <w:style w:type="paragraph" w:styleId="Brdtekst">
    <w:name w:val="Body Text"/>
    <w:basedOn w:val="Normal"/>
    <w:link w:val="BrdtekstTegn"/>
    <w:rsid w:val="000C41A9"/>
    <w:pPr>
      <w:jc w:val="left"/>
    </w:pPr>
    <w:rPr>
      <w:color w:val="auto"/>
      <w:sz w:val="22"/>
      <w:szCs w:val="22"/>
    </w:rPr>
  </w:style>
  <w:style w:type="paragraph" w:styleId="Brdtekst2">
    <w:name w:val="Body Text 2"/>
    <w:basedOn w:val="Normal"/>
    <w:rsid w:val="000C41A9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Brdtekst1">
    <w:name w:val="Brødtekst 1"/>
    <w:rsid w:val="000C41A9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bidi="da-DK"/>
    </w:rPr>
  </w:style>
  <w:style w:type="paragraph" w:customStyle="1" w:styleId="Adresse">
    <w:name w:val="Adresse"/>
    <w:basedOn w:val="Normal"/>
    <w:rsid w:val="000C41A9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val="da-DK" w:eastAsia="da-DK" w:bidi="da-DK"/>
    </w:rPr>
  </w:style>
  <w:style w:type="paragraph" w:customStyle="1" w:styleId="Slogan">
    <w:name w:val="Slogan"/>
    <w:rsid w:val="000C41A9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bidi="da-DK"/>
    </w:rPr>
  </w:style>
  <w:style w:type="paragraph" w:customStyle="1" w:styleId="Adresse2">
    <w:name w:val="Adresse 2"/>
    <w:rsid w:val="000C41A9"/>
    <w:pPr>
      <w:jc w:val="center"/>
    </w:pPr>
    <w:rPr>
      <w:rFonts w:ascii="Arial" w:hAnsi="Arial" w:cs="Arial"/>
      <w:kern w:val="28"/>
      <w:sz w:val="22"/>
      <w:szCs w:val="22"/>
      <w:lang w:bidi="da-DK"/>
    </w:rPr>
  </w:style>
  <w:style w:type="paragraph" w:customStyle="1" w:styleId="Billedtekst1">
    <w:name w:val="Billedtekst1"/>
    <w:basedOn w:val="Normal"/>
    <w:rsid w:val="000C41A9"/>
    <w:pPr>
      <w:spacing w:after="0" w:line="240" w:lineRule="auto"/>
      <w:jc w:val="center"/>
    </w:pPr>
    <w:rPr>
      <w:rFonts w:ascii="Arial" w:hAnsi="Arial" w:cs="Arial"/>
      <w:i/>
      <w:color w:val="auto"/>
      <w:lang w:val="da-DK" w:eastAsia="da-DK" w:bidi="da-DK"/>
    </w:rPr>
  </w:style>
  <w:style w:type="paragraph" w:customStyle="1" w:styleId="Firmanavn">
    <w:name w:val="Firmanavn"/>
    <w:next w:val="Normal"/>
    <w:rsid w:val="000C41A9"/>
    <w:pPr>
      <w:jc w:val="center"/>
    </w:pPr>
    <w:rPr>
      <w:rFonts w:ascii="Arial Black" w:hAnsi="Arial Black" w:cs="Arial Black"/>
      <w:bCs/>
      <w:kern w:val="28"/>
      <w:sz w:val="36"/>
      <w:szCs w:val="36"/>
      <w:lang w:bidi="da-DK"/>
    </w:rPr>
  </w:style>
  <w:style w:type="character" w:customStyle="1" w:styleId="Brdtekst-formatering">
    <w:name w:val="Brødtekst - formatering"/>
    <w:basedOn w:val="Standardskrifttypeiafsnit"/>
    <w:rsid w:val="000C41A9"/>
    <w:rPr>
      <w:kern w:val="28"/>
      <w:sz w:val="22"/>
      <w:szCs w:val="22"/>
      <w:lang w:val="da-DK" w:eastAsia="da-DK" w:bidi="da-DK"/>
    </w:rPr>
  </w:style>
  <w:style w:type="table" w:customStyle="1" w:styleId="Tabel-Normal1">
    <w:name w:val="Tabel - Normal1"/>
    <w:semiHidden/>
    <w:rsid w:val="000C41A9"/>
    <w:rPr>
      <w:lang w:bidi="da-DK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snitsoverskrift1">
    <w:name w:val="Afsnitsoverskrift 1"/>
    <w:basedOn w:val="Normal"/>
    <w:qFormat/>
    <w:rsid w:val="00883FA1"/>
    <w:pPr>
      <w:spacing w:before="240" w:after="80" w:line="276" w:lineRule="auto"/>
      <w:jc w:val="left"/>
      <w:outlineLvl w:val="1"/>
    </w:pPr>
    <w:rPr>
      <w:rFonts w:asciiTheme="majorHAnsi" w:eastAsiaTheme="minorHAnsi" w:hAnsiTheme="majorHAnsi" w:cstheme="minorBidi"/>
      <w:color w:val="4F81BD" w:themeColor="accent1"/>
      <w:kern w:val="0"/>
      <w:sz w:val="28"/>
      <w:szCs w:val="22"/>
      <w:lang w:val="en-IE" w:eastAsia="en-I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51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512BE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paragraph" w:styleId="Listeafsnit">
    <w:name w:val="List Paragraph"/>
    <w:basedOn w:val="Normal"/>
    <w:uiPriority w:val="34"/>
    <w:qFormat/>
    <w:rsid w:val="00D81674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7A293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A293D"/>
    <w:rPr>
      <w:color w:val="000000"/>
      <w:kern w:val="28"/>
      <w:sz w:val="18"/>
      <w:szCs w:val="18"/>
      <w:lang w:val="en-US" w:eastAsia="en-US"/>
    </w:rPr>
  </w:style>
  <w:style w:type="paragraph" w:styleId="Sidefod">
    <w:name w:val="footer"/>
    <w:basedOn w:val="Normal"/>
    <w:link w:val="SidefodTegn"/>
    <w:uiPriority w:val="99"/>
    <w:unhideWhenUsed/>
    <w:rsid w:val="007A293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A293D"/>
    <w:rPr>
      <w:color w:val="000000"/>
      <w:kern w:val="28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0" Type="http://schemas.openxmlformats.org/officeDocument/2006/relationships/image" Target="cid:image001.jpg@01CF5004.0DA51E5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aso\Application%20Data\Microsoft\Templates\Brochure(2)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Brochure(2)</Template>
  <TotalTime>107</TotalTime>
  <Pages>2</Pages>
  <Words>0</Words>
  <Characters>25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Microsoft Corporation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taso</dc:creator>
  <cp:lastModifiedBy>Yvonne Brink</cp:lastModifiedBy>
  <cp:revision>9</cp:revision>
  <cp:lastPrinted>2019-12-30T09:11:00Z</cp:lastPrinted>
  <dcterms:created xsi:type="dcterms:W3CDTF">2019-12-30T07:47:00Z</dcterms:created>
  <dcterms:modified xsi:type="dcterms:W3CDTF">2019-12-30T10:02:00Z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TC060874601030</vt:lpwstr>
  </property>
  <property fmtid="{D5CDD505-2E9C-101B-9397-08002B2CF9AE}" pid="3" name="OfficeInstanceGUID">
    <vt:lpwstr>{481A0D21-6216-446E-A855-C5EC3860AEEF}</vt:lpwstr>
  </property>
</Properties>
</file>