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515" w:rsidRPr="00B01C11" w:rsidRDefault="00DE42AD" w:rsidP="00B97515">
      <w:pPr>
        <w:rPr>
          <w:rFonts w:cs="Arial"/>
          <w:szCs w:val="22"/>
        </w:rPr>
      </w:pPr>
      <w:bookmarkStart w:id="0" w:name="_GoBack"/>
      <w:bookmarkEnd w:id="0"/>
      <w:r>
        <w:rPr>
          <w:rFonts w:cs="Arial"/>
          <w:noProof/>
          <w:szCs w:val="22"/>
        </w:rPr>
        <w:drawing>
          <wp:anchor distT="0" distB="0" distL="114300" distR="114300" simplePos="0" relativeHeight="251627520" behindDoc="0" locked="0" layoutInCell="1" allowOverlap="1" wp14:anchorId="30D6436F" wp14:editId="26E5BA84">
            <wp:simplePos x="0" y="0"/>
            <wp:positionH relativeFrom="column">
              <wp:posOffset>3744595</wp:posOffset>
            </wp:positionH>
            <wp:positionV relativeFrom="paragraph">
              <wp:posOffset>-683895</wp:posOffset>
            </wp:positionV>
            <wp:extent cx="2508250" cy="742950"/>
            <wp:effectExtent l="19050" t="0" r="6350" b="0"/>
            <wp:wrapNone/>
            <wp:docPr id="2" name="Billede 2" descr="Skjold_navn_lille_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jold_navn_lille_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746" w:rsidRPr="001D476F" w:rsidRDefault="00764746" w:rsidP="007674B9">
      <w:pPr>
        <w:rPr>
          <w:lang w:val="en-GB"/>
        </w:rPr>
      </w:pPr>
    </w:p>
    <w:p w:rsidR="002A5131" w:rsidRPr="00A751B2" w:rsidRDefault="00390E0D" w:rsidP="002D2827">
      <w:pPr>
        <w:framePr w:w="2835" w:h="1191" w:hRule="exact" w:wrap="around" w:vAnchor="page" w:hAnchor="page" w:x="1702" w:y="2326"/>
      </w:pPr>
      <w:r w:rsidRPr="00A751B2">
        <w:t>Til Vordingborg Facaderåd</w:t>
      </w:r>
    </w:p>
    <w:p w:rsidR="002A5131" w:rsidRPr="00A751B2" w:rsidRDefault="002A5131" w:rsidP="002D2827">
      <w:pPr>
        <w:framePr w:w="2835" w:h="1191" w:hRule="exact" w:wrap="around" w:vAnchor="page" w:hAnchor="page" w:x="1702" w:y="2326"/>
      </w:pPr>
    </w:p>
    <w:p w:rsidR="002A5131" w:rsidRPr="002B054B" w:rsidRDefault="003B3BF5" w:rsidP="002D2827">
      <w:pPr>
        <w:framePr w:w="2835" w:h="1191" w:hRule="exact" w:wrap="around" w:vAnchor="page" w:hAnchor="page" w:x="1702" w:y="2326"/>
      </w:pPr>
      <w:r w:rsidRPr="002B054B">
        <w:t xml:space="preserve"> </w:t>
      </w:r>
    </w:p>
    <w:p w:rsidR="007674B9" w:rsidRPr="002B054B" w:rsidRDefault="007674B9" w:rsidP="00C81E47"/>
    <w:p w:rsidR="005E1C5A" w:rsidRPr="002B054B" w:rsidRDefault="005E1C5A" w:rsidP="00876B49">
      <w:pPr>
        <w:pStyle w:val="Kolofontekst"/>
        <w:framePr w:w="2155" w:h="4103" w:hRule="exact" w:hSpace="170" w:vSpace="170" w:wrap="around" w:x="9073" w:y="2042"/>
      </w:pPr>
      <w:r w:rsidRPr="002B054B">
        <w:t>Valdemarsgade 43</w:t>
      </w:r>
    </w:p>
    <w:p w:rsidR="005E1C5A" w:rsidRPr="002B054B" w:rsidRDefault="005E1C5A" w:rsidP="00876B49">
      <w:pPr>
        <w:pStyle w:val="Kolofontekst"/>
        <w:framePr w:w="2155" w:h="4103" w:hRule="exact" w:hSpace="170" w:vSpace="170" w:wrap="around" w:x="9073" w:y="2042"/>
      </w:pPr>
      <w:r w:rsidRPr="002B054B">
        <w:t>4760 Vordingborg</w:t>
      </w:r>
    </w:p>
    <w:p w:rsidR="00764746" w:rsidRPr="002B054B" w:rsidRDefault="00764746" w:rsidP="00876B49">
      <w:pPr>
        <w:pStyle w:val="Kolofontekst"/>
        <w:framePr w:w="2155" w:h="4103" w:hRule="exact" w:hSpace="170" w:vSpace="170" w:wrap="around" w:x="9073" w:y="2042"/>
      </w:pPr>
      <w:r w:rsidRPr="002B054B">
        <w:t>Tlf. 55 36 36 36</w:t>
      </w:r>
    </w:p>
    <w:p w:rsidR="00C26FCA" w:rsidRPr="002B054B" w:rsidRDefault="00C26FCA" w:rsidP="00876B49">
      <w:pPr>
        <w:pStyle w:val="Kolofontekst"/>
        <w:framePr w:w="2155" w:h="4103" w:hRule="exact" w:hSpace="170" w:vSpace="170" w:wrap="around" w:x="9073" w:y="2042"/>
      </w:pPr>
      <w:r w:rsidRPr="002B054B">
        <w:t>www.vordingborg.dk</w:t>
      </w:r>
    </w:p>
    <w:p w:rsidR="00B1734C" w:rsidRPr="002B054B" w:rsidRDefault="00B1734C" w:rsidP="00876B49">
      <w:pPr>
        <w:pStyle w:val="Kolofontekst"/>
        <w:framePr w:w="2155" w:h="4103" w:hRule="exact" w:hSpace="170" w:vSpace="170" w:wrap="around" w:x="9073" w:y="2042"/>
      </w:pPr>
      <w:r w:rsidRPr="002B054B">
        <w:t xml:space="preserve">Sagsnr.: </w:t>
      </w:r>
      <w:r w:rsidR="002B054B" w:rsidRPr="002B054B">
        <w:t>15/3737</w:t>
      </w:r>
    </w:p>
    <w:p w:rsidR="005E1C5A" w:rsidRPr="00EA0B26" w:rsidRDefault="00764746" w:rsidP="00876B49">
      <w:pPr>
        <w:pStyle w:val="Kolofontekst"/>
        <w:framePr w:w="2155" w:h="4103" w:hRule="exact" w:hSpace="170" w:vSpace="170" w:wrap="around" w:x="9073" w:y="2042"/>
      </w:pPr>
      <w:r w:rsidRPr="00EA0B26">
        <w:t xml:space="preserve">Dokumentnr.: </w:t>
      </w:r>
      <w:r w:rsidR="002B054B">
        <w:t>166918/15</w:t>
      </w:r>
    </w:p>
    <w:p w:rsidR="008E4F28" w:rsidRPr="00EA0B26" w:rsidRDefault="008E4F28" w:rsidP="00876B49">
      <w:pPr>
        <w:pStyle w:val="Kolofontekst"/>
        <w:framePr w:w="2155" w:h="4103" w:hRule="exact" w:hSpace="170" w:vSpace="170" w:wrap="around" w:x="9073" w:y="2042"/>
      </w:pPr>
      <w:bookmarkStart w:id="1" w:name="eDocDocumentCaseWorker_0"/>
      <w:r w:rsidRPr="00EA0B26">
        <w:t>Afdeling:</w:t>
      </w:r>
    </w:p>
    <w:p w:rsidR="006525B7" w:rsidRPr="00EA0B26" w:rsidRDefault="002B054B" w:rsidP="00876B49">
      <w:pPr>
        <w:pStyle w:val="Kolofontekst"/>
        <w:framePr w:w="2155" w:h="4103" w:hRule="exact" w:hSpace="170" w:vSpace="170" w:wrap="around" w:x="9073" w:y="2042"/>
      </w:pPr>
      <w:r>
        <w:t>Plan og Byg</w:t>
      </w:r>
    </w:p>
    <w:p w:rsidR="00EF6EB2" w:rsidRPr="00EA0B26" w:rsidRDefault="005E1C5A" w:rsidP="00876B49">
      <w:pPr>
        <w:pStyle w:val="Kolofontekst"/>
        <w:framePr w:w="2155" w:h="4103" w:hRule="exact" w:hSpace="170" w:vSpace="170" w:wrap="around" w:x="9073" w:y="2042"/>
      </w:pPr>
      <w:r w:rsidRPr="00EA0B26">
        <w:t>Sagsbehandler</w:t>
      </w:r>
      <w:bookmarkEnd w:id="1"/>
      <w:r w:rsidR="00764746" w:rsidRPr="00EA0B26">
        <w:t>:</w:t>
      </w:r>
    </w:p>
    <w:p w:rsidR="005E1C5A" w:rsidRPr="002B054B" w:rsidRDefault="002B054B" w:rsidP="00876B49">
      <w:pPr>
        <w:pStyle w:val="Kolofontekst"/>
        <w:framePr w:w="2155" w:h="4103" w:hRule="exact" w:hSpace="170" w:vSpace="170" w:wrap="around" w:x="9073" w:y="2042"/>
      </w:pPr>
      <w:r w:rsidRPr="002B054B">
        <w:rPr>
          <w:szCs w:val="22"/>
        </w:rPr>
        <w:t>Karen Bruunsgaard Planlægger</w:t>
      </w:r>
      <w:r w:rsidR="00EA0B26" w:rsidRPr="002B054B">
        <w:t xml:space="preserve"> </w:t>
      </w:r>
      <w:r w:rsidR="00EA0B26" w:rsidRPr="002B054B">
        <w:br/>
      </w:r>
      <w:r w:rsidR="005E1C5A" w:rsidRPr="002B054B">
        <w:t>Di</w:t>
      </w:r>
      <w:r w:rsidR="00764746" w:rsidRPr="002B054B">
        <w:t>r.</w:t>
      </w:r>
      <w:r w:rsidR="00BA2E58" w:rsidRPr="002B054B">
        <w:t xml:space="preserve"> </w:t>
      </w:r>
      <w:r w:rsidRPr="002B054B">
        <w:t>55 36 24 22</w:t>
      </w:r>
    </w:p>
    <w:p w:rsidR="005E1C5A" w:rsidRPr="002B054B" w:rsidRDefault="002B054B" w:rsidP="00876B49">
      <w:pPr>
        <w:pStyle w:val="Kolofontekst"/>
        <w:framePr w:w="2155" w:h="4103" w:hRule="exact" w:hSpace="170" w:vSpace="170" w:wrap="around" w:x="9073" w:y="2042"/>
      </w:pPr>
      <w:r w:rsidRPr="002B054B">
        <w:t>kab@vordingborg.dk</w:t>
      </w:r>
    </w:p>
    <w:p w:rsidR="00725AAB" w:rsidRPr="002B054B" w:rsidRDefault="00725AAB" w:rsidP="00876B49">
      <w:pPr>
        <w:pStyle w:val="Kolofontekst"/>
        <w:framePr w:w="2155" w:h="4103" w:hRule="exact" w:hSpace="170" w:vSpace="170" w:wrap="around" w:x="9073" w:y="2042"/>
      </w:pPr>
    </w:p>
    <w:p w:rsidR="005E1C5A" w:rsidRPr="002B054B" w:rsidRDefault="00876B49" w:rsidP="00876B49">
      <w:pPr>
        <w:pStyle w:val="Kolofontekst"/>
        <w:framePr w:w="2155" w:h="4103" w:hRule="exact" w:hSpace="170" w:vSpace="170" w:wrap="around" w:x="9073" w:y="2042"/>
      </w:pPr>
      <w:r>
        <w:t>2</w:t>
      </w:r>
      <w:r w:rsidR="00B86232">
        <w:t>9</w:t>
      </w:r>
      <w:r>
        <w:t>-01-2016</w:t>
      </w:r>
    </w:p>
    <w:p w:rsidR="005E1C5A" w:rsidRPr="002B054B" w:rsidRDefault="005E1C5A" w:rsidP="005E1C5A">
      <w:pPr>
        <w:rPr>
          <w:rFonts w:cs="Arial"/>
          <w:szCs w:val="22"/>
        </w:rPr>
      </w:pPr>
    </w:p>
    <w:p w:rsidR="005E1C5A" w:rsidRPr="002B054B" w:rsidRDefault="005E1C5A" w:rsidP="005E1C5A">
      <w:pPr>
        <w:rPr>
          <w:rFonts w:cs="Arial"/>
          <w:szCs w:val="22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5E1C5A">
      <w:pPr>
        <w:rPr>
          <w:rFonts w:cs="Arial"/>
        </w:rPr>
      </w:pPr>
    </w:p>
    <w:p w:rsidR="005E1C5A" w:rsidRPr="002B054B" w:rsidRDefault="005E1C5A" w:rsidP="002A2842"/>
    <w:p w:rsidR="005E1C5A" w:rsidRDefault="005E1C5A" w:rsidP="002A2842"/>
    <w:p w:rsidR="00390E0D" w:rsidRDefault="00390E0D" w:rsidP="002A2842"/>
    <w:p w:rsidR="00390E0D" w:rsidRDefault="00390E0D" w:rsidP="002A2842"/>
    <w:p w:rsidR="00390E0D" w:rsidRPr="002B054B" w:rsidRDefault="00390E0D" w:rsidP="002A2842"/>
    <w:p w:rsidR="005E1C5A" w:rsidRPr="002B054B" w:rsidRDefault="005E1C5A" w:rsidP="002A2842"/>
    <w:p w:rsidR="005E1C5A" w:rsidRDefault="00A751B2" w:rsidP="008A2A2B">
      <w:pPr>
        <w:pStyle w:val="Overskrift1"/>
        <w:rPr>
          <w:lang w:val="da-DK"/>
        </w:rPr>
      </w:pPr>
      <w:r>
        <w:rPr>
          <w:lang w:val="da-DK"/>
        </w:rPr>
        <w:t xml:space="preserve">Referat af </w:t>
      </w:r>
      <w:r w:rsidR="002B054B" w:rsidRPr="002B054B">
        <w:rPr>
          <w:lang w:val="da-DK"/>
        </w:rPr>
        <w:t>møde i Vordingborg Facaderåd den 1. december 2015</w:t>
      </w:r>
    </w:p>
    <w:p w:rsidR="00876B49" w:rsidRPr="002E7FB7" w:rsidRDefault="00876B49" w:rsidP="007D60CC">
      <w:pPr>
        <w:rPr>
          <w:rFonts w:cs="Arial"/>
          <w:b/>
          <w:color w:val="000000"/>
          <w:sz w:val="20"/>
        </w:rPr>
      </w:pPr>
      <w:r w:rsidRPr="002E7FB7">
        <w:rPr>
          <w:rFonts w:cs="Arial"/>
          <w:b/>
          <w:color w:val="000000"/>
          <w:sz w:val="20"/>
        </w:rPr>
        <w:t>Facaderådets medlemmer:</w:t>
      </w:r>
    </w:p>
    <w:p w:rsidR="00876B49" w:rsidRPr="002E7FB7" w:rsidRDefault="00876B49" w:rsidP="007D60CC">
      <w:pPr>
        <w:ind w:left="1418" w:hanging="1418"/>
        <w:rPr>
          <w:rFonts w:cs="Arial"/>
          <w:sz w:val="20"/>
        </w:rPr>
      </w:pPr>
      <w:r w:rsidRPr="002E7FB7">
        <w:rPr>
          <w:rFonts w:cs="Arial"/>
          <w:color w:val="000000"/>
          <w:sz w:val="20"/>
          <w:u w:val="single"/>
        </w:rPr>
        <w:t>Formand:</w:t>
      </w:r>
      <w:r w:rsidR="006D75BB" w:rsidRPr="002E7FB7">
        <w:rPr>
          <w:rFonts w:cs="Arial"/>
          <w:color w:val="000000"/>
          <w:sz w:val="20"/>
          <w:u w:val="single"/>
        </w:rPr>
        <w:t xml:space="preserve">       </w:t>
      </w:r>
      <w:r w:rsidRPr="002E7FB7">
        <w:rPr>
          <w:rFonts w:cs="Arial"/>
          <w:color w:val="000000"/>
          <w:sz w:val="20"/>
        </w:rPr>
        <w:t>Inger Drachmann</w:t>
      </w:r>
      <w:r w:rsidRPr="002E7FB7">
        <w:rPr>
          <w:rFonts w:cs="Arial"/>
          <w:sz w:val="20"/>
        </w:rPr>
        <w:t xml:space="preserve"> </w:t>
      </w:r>
    </w:p>
    <w:p w:rsidR="00876B49" w:rsidRPr="002E7FB7" w:rsidRDefault="00876B49" w:rsidP="007D60CC">
      <w:pPr>
        <w:ind w:left="1418" w:hanging="1418"/>
        <w:rPr>
          <w:rFonts w:cs="Arial"/>
          <w:color w:val="000000"/>
          <w:sz w:val="20"/>
        </w:rPr>
      </w:pPr>
      <w:r w:rsidRPr="002E7FB7">
        <w:rPr>
          <w:rFonts w:cs="Arial"/>
          <w:sz w:val="20"/>
          <w:u w:val="single"/>
        </w:rPr>
        <w:t>Næstformand:</w:t>
      </w:r>
      <w:r w:rsidR="006D75BB" w:rsidRPr="002E7FB7">
        <w:rPr>
          <w:rFonts w:cs="Arial"/>
          <w:sz w:val="20"/>
          <w:u w:val="single"/>
        </w:rPr>
        <w:t xml:space="preserve">  </w:t>
      </w:r>
      <w:r w:rsidRPr="002E7FB7">
        <w:rPr>
          <w:rFonts w:cs="Arial"/>
          <w:color w:val="000000"/>
          <w:sz w:val="20"/>
        </w:rPr>
        <w:t xml:space="preserve">                      </w:t>
      </w:r>
    </w:p>
    <w:p w:rsidR="00876B49" w:rsidRPr="002E7FB7" w:rsidRDefault="00876B49" w:rsidP="002E7FB7">
      <w:pPr>
        <w:ind w:left="1276" w:hanging="1276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  <w:u w:val="single"/>
        </w:rPr>
        <w:t>Medlemmer:</w:t>
      </w:r>
      <w:r w:rsidR="006D75BB" w:rsidRPr="002E7FB7">
        <w:rPr>
          <w:rFonts w:cs="Arial"/>
          <w:color w:val="000000"/>
          <w:sz w:val="20"/>
          <w:u w:val="single"/>
        </w:rPr>
        <w:t xml:space="preserve">   </w:t>
      </w:r>
      <w:r w:rsidRPr="002E7FB7">
        <w:rPr>
          <w:rFonts w:cs="Arial"/>
          <w:color w:val="000000"/>
          <w:sz w:val="20"/>
        </w:rPr>
        <w:t>Berit M. Christensen, Herbert Silz, Jan Thomsen, Gitte Kongstad, Poul Nielsen og Tim Brorsen</w:t>
      </w:r>
    </w:p>
    <w:p w:rsidR="00876B49" w:rsidRPr="002E7FB7" w:rsidRDefault="00876B49" w:rsidP="007D60CC">
      <w:pPr>
        <w:ind w:left="1418" w:hanging="1418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  <w:u w:val="single"/>
        </w:rPr>
        <w:t>Ikke til stede:</w:t>
      </w:r>
      <w:r w:rsidRPr="002E7FB7">
        <w:rPr>
          <w:rFonts w:cs="Arial"/>
          <w:color w:val="000000"/>
          <w:sz w:val="20"/>
        </w:rPr>
        <w:t xml:space="preserve">  </w:t>
      </w:r>
      <w:r w:rsidR="00A40D5C" w:rsidRPr="002E7FB7">
        <w:rPr>
          <w:rFonts w:cs="Arial"/>
          <w:color w:val="000000"/>
          <w:sz w:val="20"/>
        </w:rPr>
        <w:t>Alle medlemmer deltog</w:t>
      </w:r>
    </w:p>
    <w:p w:rsidR="00876B49" w:rsidRPr="002E7FB7" w:rsidRDefault="00876B49" w:rsidP="007D60CC">
      <w:pPr>
        <w:ind w:left="1418" w:hanging="1418"/>
        <w:rPr>
          <w:rFonts w:cs="Arial"/>
          <w:color w:val="000000"/>
          <w:sz w:val="20"/>
          <w:u w:val="single"/>
        </w:rPr>
      </w:pPr>
    </w:p>
    <w:p w:rsidR="00876B49" w:rsidRPr="002E7FB7" w:rsidRDefault="00876B49" w:rsidP="002E7FB7">
      <w:pPr>
        <w:ind w:left="1276" w:hanging="1276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  <w:u w:val="single"/>
        </w:rPr>
        <w:t>Sekretær:</w:t>
      </w:r>
      <w:r w:rsidR="006D75BB" w:rsidRPr="002E7FB7">
        <w:rPr>
          <w:rFonts w:cs="Arial"/>
          <w:color w:val="000000"/>
          <w:sz w:val="20"/>
          <w:u w:val="single"/>
        </w:rPr>
        <w:t xml:space="preserve">     </w:t>
      </w:r>
      <w:r w:rsidR="002E7FB7">
        <w:rPr>
          <w:rFonts w:cs="Arial"/>
          <w:color w:val="000000"/>
          <w:sz w:val="20"/>
          <w:u w:val="single"/>
        </w:rPr>
        <w:t xml:space="preserve"> </w:t>
      </w:r>
      <w:r w:rsidRPr="002E7FB7">
        <w:rPr>
          <w:rFonts w:cs="Arial"/>
          <w:color w:val="000000"/>
          <w:sz w:val="20"/>
        </w:rPr>
        <w:t>Karen Bruunsgaard</w:t>
      </w:r>
    </w:p>
    <w:p w:rsidR="00876B49" w:rsidRPr="002E7FB7" w:rsidRDefault="00876B49" w:rsidP="00876B49">
      <w:pPr>
        <w:rPr>
          <w:sz w:val="20"/>
        </w:rPr>
      </w:pPr>
    </w:p>
    <w:p w:rsidR="00F30E02" w:rsidRPr="002E7FB7" w:rsidRDefault="00F30E02" w:rsidP="00F30E02">
      <w:pPr>
        <w:rPr>
          <w:rFonts w:cs="Arial"/>
          <w:b/>
          <w:color w:val="000000"/>
          <w:sz w:val="20"/>
        </w:rPr>
      </w:pPr>
      <w:r w:rsidRPr="002E7FB7">
        <w:rPr>
          <w:rFonts w:cs="Arial"/>
          <w:b/>
          <w:color w:val="000000"/>
          <w:sz w:val="20"/>
        </w:rPr>
        <w:t>Dagsorden:</w:t>
      </w:r>
    </w:p>
    <w:p w:rsidR="00F30E02" w:rsidRPr="002E7FB7" w:rsidRDefault="00F30E02" w:rsidP="00F30E02">
      <w:pPr>
        <w:rPr>
          <w:rFonts w:cs="Arial"/>
          <w:b/>
          <w:color w:val="000000"/>
          <w:sz w:val="20"/>
          <w:u w:val="single"/>
        </w:rPr>
      </w:pPr>
      <w:r w:rsidRPr="002E7FB7">
        <w:rPr>
          <w:rFonts w:cs="Arial"/>
          <w:b/>
          <w:color w:val="000000"/>
          <w:sz w:val="20"/>
          <w:u w:val="single"/>
        </w:rPr>
        <w:t xml:space="preserve">1 – Godkendelse af referat fra mødet den </w:t>
      </w:r>
      <w:r w:rsidR="008E3A72" w:rsidRPr="002E7FB7">
        <w:rPr>
          <w:rFonts w:cs="Arial"/>
          <w:b/>
          <w:color w:val="000000"/>
          <w:sz w:val="20"/>
          <w:u w:val="single"/>
        </w:rPr>
        <w:t xml:space="preserve">29. september </w:t>
      </w:r>
      <w:r w:rsidRPr="002E7FB7">
        <w:rPr>
          <w:rFonts w:cs="Arial"/>
          <w:b/>
          <w:color w:val="000000"/>
          <w:sz w:val="20"/>
          <w:u w:val="single"/>
        </w:rPr>
        <w:t>2015.</w:t>
      </w:r>
    </w:p>
    <w:p w:rsidR="0025279B" w:rsidRPr="002E7FB7" w:rsidRDefault="00A40D5C" w:rsidP="00F30E02">
      <w:pPr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Referatet blev godkendt og underskrevet</w:t>
      </w:r>
    </w:p>
    <w:p w:rsidR="0025279B" w:rsidRPr="002E7FB7" w:rsidRDefault="0025279B" w:rsidP="00F30E02">
      <w:pPr>
        <w:rPr>
          <w:rFonts w:cs="Arial"/>
          <w:color w:val="000000"/>
          <w:sz w:val="20"/>
          <w:u w:val="single"/>
        </w:rPr>
      </w:pPr>
    </w:p>
    <w:p w:rsidR="008E3A72" w:rsidRPr="002E7FB7" w:rsidRDefault="008E3A72" w:rsidP="005E1C5A">
      <w:pPr>
        <w:rPr>
          <w:rFonts w:cs="Arial"/>
          <w:b/>
          <w:sz w:val="20"/>
          <w:u w:val="single"/>
        </w:rPr>
      </w:pPr>
      <w:r w:rsidRPr="002E7FB7">
        <w:rPr>
          <w:rFonts w:cs="Arial"/>
          <w:b/>
          <w:sz w:val="20"/>
          <w:u w:val="single"/>
        </w:rPr>
        <w:t>2 – Algade 69 – HUAXIN</w:t>
      </w:r>
    </w:p>
    <w:p w:rsidR="0025279B" w:rsidRPr="002E7FB7" w:rsidRDefault="0025279B" w:rsidP="005E1C5A">
      <w:pPr>
        <w:rPr>
          <w:rFonts w:cs="Arial"/>
          <w:sz w:val="20"/>
        </w:rPr>
      </w:pPr>
      <w:r w:rsidRPr="002E7FB7">
        <w:rPr>
          <w:rFonts w:cs="Arial"/>
          <w:sz w:val="20"/>
        </w:rPr>
        <w:t xml:space="preserve">Vordingborg Kommune har modtaget ansøgning om opsætning af skilt på hjørnet af Algade 69. Der har tidligere været et skilt, ifm. </w:t>
      </w:r>
      <w:r w:rsidR="0056132A" w:rsidRPr="002E7FB7">
        <w:rPr>
          <w:rFonts w:cs="Arial"/>
          <w:sz w:val="20"/>
        </w:rPr>
        <w:t xml:space="preserve">en </w:t>
      </w:r>
      <w:r w:rsidRPr="002E7FB7">
        <w:rPr>
          <w:rFonts w:cs="Arial"/>
          <w:sz w:val="20"/>
        </w:rPr>
        <w:t>facaderenover</w:t>
      </w:r>
      <w:r w:rsidR="0056132A" w:rsidRPr="002E7FB7">
        <w:rPr>
          <w:rFonts w:cs="Arial"/>
          <w:sz w:val="20"/>
        </w:rPr>
        <w:t>ing</w:t>
      </w:r>
      <w:r w:rsidRPr="002E7FB7">
        <w:rPr>
          <w:rFonts w:cs="Arial"/>
          <w:sz w:val="20"/>
        </w:rPr>
        <w:t xml:space="preserve"> blev det gamle skilt</w:t>
      </w:r>
      <w:r w:rsidR="002E7FB7">
        <w:rPr>
          <w:rFonts w:cs="Arial"/>
          <w:sz w:val="20"/>
        </w:rPr>
        <w:t xml:space="preserve"> </w:t>
      </w:r>
      <w:r w:rsidRPr="002E7FB7">
        <w:rPr>
          <w:rFonts w:cs="Arial"/>
          <w:sz w:val="20"/>
        </w:rPr>
        <w:t>taget ned, men Hua</w:t>
      </w:r>
      <w:r w:rsidR="008C4E67" w:rsidRPr="002E7FB7">
        <w:rPr>
          <w:rFonts w:cs="Arial"/>
          <w:sz w:val="20"/>
        </w:rPr>
        <w:t xml:space="preserve"> </w:t>
      </w:r>
      <w:r w:rsidR="007925F2" w:rsidRPr="002E7FB7">
        <w:rPr>
          <w:rFonts w:cs="Arial"/>
          <w:sz w:val="20"/>
        </w:rPr>
        <w:t>X</w:t>
      </w:r>
      <w:r w:rsidRPr="002E7FB7">
        <w:rPr>
          <w:rFonts w:cs="Arial"/>
          <w:sz w:val="20"/>
        </w:rPr>
        <w:t>in vil gerne have et skilt op igen.</w:t>
      </w:r>
    </w:p>
    <w:p w:rsidR="0056132A" w:rsidRPr="002E7FB7" w:rsidRDefault="0056132A" w:rsidP="005E1C5A">
      <w:pPr>
        <w:rPr>
          <w:rFonts w:cs="Arial"/>
          <w:sz w:val="20"/>
        </w:rPr>
      </w:pPr>
    </w:p>
    <w:p w:rsidR="0025279B" w:rsidRPr="002E7FB7" w:rsidRDefault="0025279B" w:rsidP="007D60CC">
      <w:pPr>
        <w:spacing w:line="280" w:lineRule="exact"/>
        <w:rPr>
          <w:rFonts w:cs="Arial"/>
          <w:b/>
          <w:color w:val="000000"/>
          <w:sz w:val="20"/>
          <w:u w:val="single"/>
        </w:rPr>
      </w:pPr>
      <w:r w:rsidRPr="002E7FB7">
        <w:rPr>
          <w:rFonts w:cs="Arial"/>
          <w:b/>
          <w:color w:val="000000"/>
          <w:sz w:val="20"/>
          <w:u w:val="single"/>
        </w:rPr>
        <w:t>Lovgrundlag: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Ejendommen er omfattet af Lokalplan nr. C-1.6 ”For bebyggelsen i den ældre del af Vordingborg bykerne”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§ 4 Bebyggelsens ydre fremtræden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4.1 Ændring af en bebyggelsens ydre mod offentlig vej eller plads må kun ske med byrådets tilladelse.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4.2 Udvendig skiltning og reklamering skal være tilpasset bygningens og gadestrækningens arkitektoniske udtryk og være i overensstemmelse med følgende bestemmelser: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lastRenderedPageBreak/>
        <w:t>Skilte må ikke helt eller delvis dække arkitektoniske led.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Placering af skilte for forskellige virksomheder på en og samme facade skal samordnes, så der opnås en god helhedsvirkning.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Skilte skal passe til bygningen og må ikke ved deres udformning få karakter af facadebeklædning.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Belysning skal afgrænses til det nødvendige.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sz w:val="20"/>
        </w:rPr>
      </w:pPr>
      <w:r w:rsidRPr="002E7FB7">
        <w:rPr>
          <w:rFonts w:cs="Arial"/>
          <w:color w:val="000000"/>
          <w:sz w:val="20"/>
        </w:rPr>
        <w:t>Kun teksten i lysskilte må fremstå belyst, og lysskilte må kun vedrøre virksomheden selv og ikke virksomheder andetsteds.</w:t>
      </w:r>
    </w:p>
    <w:p w:rsidR="0025279B" w:rsidRPr="002E7FB7" w:rsidRDefault="0025279B" w:rsidP="007D60CC">
      <w:pPr>
        <w:pStyle w:val="Listeafsnit"/>
        <w:numPr>
          <w:ilvl w:val="0"/>
          <w:numId w:val="1"/>
        </w:numPr>
        <w:spacing w:line="280" w:lineRule="exact"/>
        <w:rPr>
          <w:sz w:val="20"/>
        </w:rPr>
      </w:pPr>
      <w:r w:rsidRPr="002E7FB7">
        <w:rPr>
          <w:rFonts w:cs="Arial"/>
          <w:color w:val="000000"/>
          <w:sz w:val="20"/>
        </w:rPr>
        <w:t>Bevægelige reklameskilte eller flag er ikke tilladt over offentligt vejareal uden byrådets særlige tilladelse.</w:t>
      </w:r>
    </w:p>
    <w:p w:rsidR="00A40D5C" w:rsidRPr="002E7FB7" w:rsidRDefault="00A40D5C" w:rsidP="00A40D5C">
      <w:pPr>
        <w:spacing w:line="280" w:lineRule="exact"/>
        <w:ind w:left="360"/>
        <w:rPr>
          <w:sz w:val="20"/>
        </w:rPr>
      </w:pPr>
    </w:p>
    <w:p w:rsidR="00A40D5C" w:rsidRPr="002E7FB7" w:rsidRDefault="00A40D5C">
      <w:pPr>
        <w:spacing w:line="280" w:lineRule="exact"/>
        <w:rPr>
          <w:rFonts w:cs="Arial"/>
          <w:b/>
          <w:color w:val="000000"/>
          <w:sz w:val="20"/>
          <w:u w:val="single"/>
        </w:rPr>
      </w:pPr>
      <w:r w:rsidRPr="002E7FB7">
        <w:rPr>
          <w:rFonts w:cs="Arial"/>
          <w:b/>
          <w:color w:val="000000"/>
          <w:sz w:val="20"/>
          <w:u w:val="single"/>
        </w:rPr>
        <w:t>Vordingborg Facaderåde anbefaler:</w:t>
      </w:r>
    </w:p>
    <w:p w:rsidR="00A40D5C" w:rsidRPr="002E7FB7" w:rsidRDefault="00A40D5C">
      <w:pPr>
        <w:rPr>
          <w:rFonts w:cs="Arial"/>
          <w:sz w:val="20"/>
        </w:rPr>
      </w:pPr>
      <w:r w:rsidRPr="002E7FB7">
        <w:rPr>
          <w:rFonts w:cs="Arial"/>
          <w:color w:val="000000"/>
          <w:sz w:val="20"/>
        </w:rPr>
        <w:t>Facaderådet har i sit møde den 1. december 2015 anbefalet at give tilladelse til det ansøgte.</w:t>
      </w:r>
    </w:p>
    <w:p w:rsidR="0025279B" w:rsidRPr="002E7FB7" w:rsidRDefault="0025279B" w:rsidP="005E1C5A">
      <w:pPr>
        <w:rPr>
          <w:rFonts w:cs="Arial"/>
          <w:b/>
          <w:sz w:val="20"/>
          <w:u w:val="single"/>
        </w:rPr>
      </w:pPr>
    </w:p>
    <w:p w:rsidR="007925F2" w:rsidRPr="002E7FB7" w:rsidRDefault="007925F2" w:rsidP="005E1C5A">
      <w:pPr>
        <w:rPr>
          <w:rFonts w:cs="Arial"/>
          <w:b/>
          <w:sz w:val="20"/>
          <w:u w:val="single"/>
        </w:rPr>
      </w:pPr>
    </w:p>
    <w:p w:rsidR="008E3A72" w:rsidRPr="002E7FB7" w:rsidRDefault="0025279B" w:rsidP="005E1C5A">
      <w:pPr>
        <w:rPr>
          <w:rFonts w:cs="Arial"/>
          <w:sz w:val="20"/>
        </w:rPr>
      </w:pPr>
      <w:r w:rsidRPr="002E7FB7">
        <w:rPr>
          <w:noProof/>
          <w:sz w:val="20"/>
        </w:rPr>
        <w:drawing>
          <wp:anchor distT="0" distB="0" distL="114300" distR="114300" simplePos="0" relativeHeight="251652096" behindDoc="0" locked="0" layoutInCell="1" allowOverlap="1" wp14:anchorId="4CB3FF00" wp14:editId="304A7041">
            <wp:simplePos x="0" y="0"/>
            <wp:positionH relativeFrom="column">
              <wp:posOffset>2758440</wp:posOffset>
            </wp:positionH>
            <wp:positionV relativeFrom="paragraph">
              <wp:posOffset>8890</wp:posOffset>
            </wp:positionV>
            <wp:extent cx="2520000" cy="1889928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FB7"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50C3696E" wp14:editId="73B08FC7">
            <wp:simplePos x="0" y="0"/>
            <wp:positionH relativeFrom="column">
              <wp:posOffset>-108585</wp:posOffset>
            </wp:positionH>
            <wp:positionV relativeFrom="paragraph">
              <wp:posOffset>81280</wp:posOffset>
            </wp:positionV>
            <wp:extent cx="2519680" cy="188976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72" w:rsidRPr="002E7FB7" w:rsidRDefault="008E3A72" w:rsidP="005E1C5A">
      <w:pPr>
        <w:rPr>
          <w:rFonts w:cs="Arial"/>
          <w:sz w:val="20"/>
        </w:rPr>
      </w:pPr>
    </w:p>
    <w:p w:rsidR="008E3A72" w:rsidRPr="002E7FB7" w:rsidRDefault="008E3A72" w:rsidP="005E1C5A">
      <w:pPr>
        <w:rPr>
          <w:rFonts w:cs="Arial"/>
          <w:sz w:val="20"/>
        </w:rPr>
      </w:pPr>
    </w:p>
    <w:p w:rsidR="00ED7E21" w:rsidRPr="002E7FB7" w:rsidRDefault="00ED7E21" w:rsidP="005E1C5A">
      <w:pPr>
        <w:rPr>
          <w:rFonts w:cs="Arial"/>
          <w:sz w:val="20"/>
        </w:rPr>
      </w:pPr>
    </w:p>
    <w:p w:rsidR="00ED7E21" w:rsidRPr="002E7FB7" w:rsidRDefault="00ED7E21" w:rsidP="005E1C5A">
      <w:pPr>
        <w:rPr>
          <w:rFonts w:cs="Arial"/>
          <w:sz w:val="20"/>
        </w:rPr>
      </w:pPr>
    </w:p>
    <w:p w:rsidR="008E3A72" w:rsidRPr="002E7FB7" w:rsidRDefault="008E3A72" w:rsidP="005E1C5A">
      <w:pPr>
        <w:rPr>
          <w:rFonts w:cs="Arial"/>
          <w:sz w:val="20"/>
        </w:rPr>
      </w:pPr>
    </w:p>
    <w:p w:rsidR="00843295" w:rsidRPr="002E7FB7" w:rsidRDefault="00843295" w:rsidP="005E1C5A">
      <w:pPr>
        <w:rPr>
          <w:rFonts w:cs="Arial"/>
          <w:sz w:val="20"/>
        </w:rPr>
      </w:pPr>
    </w:p>
    <w:p w:rsidR="00843295" w:rsidRPr="002E7FB7" w:rsidRDefault="00843295" w:rsidP="005E1C5A">
      <w:pPr>
        <w:rPr>
          <w:rFonts w:cs="Arial"/>
          <w:sz w:val="20"/>
        </w:rPr>
      </w:pPr>
    </w:p>
    <w:p w:rsidR="00843295" w:rsidRPr="002E7FB7" w:rsidRDefault="00843295" w:rsidP="005E1C5A">
      <w:pPr>
        <w:rPr>
          <w:rFonts w:cs="Arial"/>
          <w:sz w:val="20"/>
        </w:rPr>
      </w:pPr>
    </w:p>
    <w:p w:rsidR="00843295" w:rsidRPr="002E7FB7" w:rsidRDefault="00843295" w:rsidP="005E1C5A">
      <w:pPr>
        <w:rPr>
          <w:rFonts w:cs="Arial"/>
          <w:sz w:val="20"/>
        </w:rPr>
      </w:pPr>
    </w:p>
    <w:p w:rsidR="00843295" w:rsidRPr="002E7FB7" w:rsidRDefault="00843295" w:rsidP="005E1C5A">
      <w:pPr>
        <w:rPr>
          <w:rFonts w:cs="Arial"/>
          <w:sz w:val="20"/>
        </w:rPr>
      </w:pPr>
    </w:p>
    <w:p w:rsidR="00843295" w:rsidRPr="002E7FB7" w:rsidRDefault="0025279B" w:rsidP="005E1C5A">
      <w:pPr>
        <w:rPr>
          <w:rFonts w:cs="Arial"/>
          <w:sz w:val="20"/>
        </w:rPr>
      </w:pPr>
      <w:r w:rsidRPr="002E7FB7">
        <w:rPr>
          <w:rFonts w:cs="Arial"/>
          <w:sz w:val="20"/>
        </w:rPr>
        <w:t>Foto af det skilt HUA XIN gerne vil have op på hjørnet af Algade 69</w:t>
      </w:r>
    </w:p>
    <w:p w:rsidR="007925F2" w:rsidRPr="002E7FB7" w:rsidRDefault="007925F2" w:rsidP="005E1C5A">
      <w:pPr>
        <w:rPr>
          <w:rFonts w:cs="Arial"/>
          <w:sz w:val="20"/>
        </w:rPr>
      </w:pPr>
    </w:p>
    <w:p w:rsidR="00843295" w:rsidRPr="002E7FB7" w:rsidRDefault="00843295" w:rsidP="005E1C5A">
      <w:pPr>
        <w:rPr>
          <w:rFonts w:cs="Arial"/>
          <w:sz w:val="20"/>
        </w:rPr>
      </w:pPr>
    </w:p>
    <w:p w:rsidR="00843295" w:rsidRPr="002E7FB7" w:rsidRDefault="008F1C8B" w:rsidP="005E1C5A">
      <w:pPr>
        <w:rPr>
          <w:rFonts w:cs="Arial"/>
          <w:sz w:val="20"/>
        </w:rPr>
      </w:pPr>
      <w:r w:rsidRPr="002E7FB7">
        <w:rPr>
          <w:rFonts w:cs="Arial"/>
          <w:noProof/>
          <w:sz w:val="20"/>
        </w:rPr>
        <w:drawing>
          <wp:inline distT="0" distB="0" distL="0" distR="0">
            <wp:extent cx="2520000" cy="159683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gade 69 - HUAX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95" w:rsidRPr="002E7FB7" w:rsidRDefault="0025279B" w:rsidP="005E1C5A">
      <w:pPr>
        <w:rPr>
          <w:rFonts w:cs="Arial"/>
          <w:sz w:val="20"/>
        </w:rPr>
      </w:pPr>
      <w:r w:rsidRPr="002E7FB7">
        <w:rPr>
          <w:rFonts w:cs="Arial"/>
          <w:sz w:val="20"/>
        </w:rPr>
        <w:t>Foto af det tidligere skilt.</w:t>
      </w:r>
    </w:p>
    <w:p w:rsidR="00843295" w:rsidRPr="002E7FB7" w:rsidRDefault="00843295" w:rsidP="005E1C5A">
      <w:pPr>
        <w:rPr>
          <w:rFonts w:cs="Arial"/>
          <w:sz w:val="20"/>
        </w:rPr>
      </w:pPr>
    </w:p>
    <w:p w:rsidR="009C64C8" w:rsidRPr="002E7FB7" w:rsidRDefault="009C64C8" w:rsidP="009C64C8">
      <w:pPr>
        <w:spacing w:line="280" w:lineRule="exact"/>
        <w:jc w:val="center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♦♦♦</w:t>
      </w:r>
    </w:p>
    <w:p w:rsidR="00843295" w:rsidRPr="002E7FB7" w:rsidRDefault="00843295" w:rsidP="005E1C5A">
      <w:pPr>
        <w:rPr>
          <w:rFonts w:cs="Arial"/>
          <w:sz w:val="20"/>
        </w:rPr>
      </w:pPr>
    </w:p>
    <w:p w:rsidR="008E3A72" w:rsidRPr="002E7FB7" w:rsidRDefault="008C4E67" w:rsidP="005E1C5A">
      <w:pPr>
        <w:rPr>
          <w:rFonts w:cs="Arial"/>
          <w:b/>
          <w:sz w:val="20"/>
          <w:u w:val="single"/>
        </w:rPr>
      </w:pPr>
      <w:r w:rsidRPr="002E7FB7">
        <w:rPr>
          <w:rFonts w:cs="Arial"/>
          <w:b/>
          <w:sz w:val="20"/>
          <w:u w:val="single"/>
        </w:rPr>
        <w:t xml:space="preserve">3 - </w:t>
      </w:r>
      <w:r w:rsidR="008E3A72" w:rsidRPr="002E7FB7">
        <w:rPr>
          <w:rFonts w:cs="Arial"/>
          <w:b/>
          <w:sz w:val="20"/>
          <w:u w:val="single"/>
        </w:rPr>
        <w:t>Algade 12 –</w:t>
      </w:r>
      <w:r w:rsidR="00A40D5C" w:rsidRPr="002E7FB7">
        <w:rPr>
          <w:rFonts w:cs="Arial"/>
          <w:b/>
          <w:sz w:val="20"/>
          <w:u w:val="single"/>
        </w:rPr>
        <w:t xml:space="preserve"> Dansk Flygtningehjælp</w:t>
      </w:r>
      <w:r w:rsidR="008E3A72" w:rsidRPr="002E7FB7">
        <w:rPr>
          <w:rFonts w:cs="Arial"/>
          <w:b/>
          <w:sz w:val="20"/>
          <w:u w:val="single"/>
        </w:rPr>
        <w:t xml:space="preserve"> </w:t>
      </w:r>
      <w:r w:rsidR="00F9722B" w:rsidRPr="002E7FB7">
        <w:rPr>
          <w:rFonts w:cs="Arial"/>
          <w:b/>
          <w:sz w:val="20"/>
          <w:u w:val="single"/>
        </w:rPr>
        <w:t>–</w:t>
      </w:r>
      <w:r w:rsidR="008E3A72" w:rsidRPr="002E7FB7">
        <w:rPr>
          <w:rFonts w:cs="Arial"/>
          <w:b/>
          <w:sz w:val="20"/>
          <w:u w:val="single"/>
        </w:rPr>
        <w:t xml:space="preserve"> Integrationsnet</w:t>
      </w:r>
    </w:p>
    <w:p w:rsidR="008C4E67" w:rsidRPr="002E7FB7" w:rsidRDefault="00A40D5C" w:rsidP="005E1C5A">
      <w:pPr>
        <w:rPr>
          <w:rFonts w:cs="Arial"/>
          <w:sz w:val="20"/>
        </w:rPr>
      </w:pPr>
      <w:r w:rsidRPr="002E7FB7">
        <w:rPr>
          <w:rFonts w:cs="Arial"/>
          <w:sz w:val="20"/>
        </w:rPr>
        <w:t>Dansk Flygtningehjælp</w:t>
      </w:r>
      <w:r w:rsidR="00F9722B" w:rsidRPr="002E7FB7">
        <w:rPr>
          <w:rFonts w:cs="Arial"/>
          <w:sz w:val="20"/>
        </w:rPr>
        <w:t xml:space="preserve"> har søgt om opsætning af skilt ovenover døren.</w:t>
      </w:r>
      <w:r w:rsidR="007925F2" w:rsidRPr="002E7FB7">
        <w:rPr>
          <w:rFonts w:cs="Arial"/>
          <w:sz w:val="20"/>
        </w:rPr>
        <w:t xml:space="preserve"> </w:t>
      </w:r>
      <w:r w:rsidR="003265FB" w:rsidRPr="002E7FB7">
        <w:rPr>
          <w:rFonts w:cs="Arial"/>
          <w:sz w:val="20"/>
        </w:rPr>
        <w:t xml:space="preserve">Skiltet er i røde og hvide </w:t>
      </w:r>
      <w:r w:rsidR="000F041F">
        <w:rPr>
          <w:rFonts w:cs="Arial"/>
          <w:sz w:val="20"/>
        </w:rPr>
        <w:t xml:space="preserve">løst opsatte </w:t>
      </w:r>
      <w:r w:rsidR="003265FB" w:rsidRPr="002E7FB7">
        <w:rPr>
          <w:rFonts w:cs="Arial"/>
          <w:sz w:val="20"/>
        </w:rPr>
        <w:t>bogstaver</w:t>
      </w:r>
      <w:r w:rsidR="00703F5E">
        <w:rPr>
          <w:rFonts w:cs="Arial"/>
          <w:sz w:val="20"/>
        </w:rPr>
        <w:t>, som er udført i lakeret træ. De højeste bogstaver er 34 cm høje</w:t>
      </w:r>
      <w:r w:rsidR="003265FB" w:rsidRPr="002E7FB7">
        <w:rPr>
          <w:rFonts w:cs="Arial"/>
          <w:sz w:val="20"/>
        </w:rPr>
        <w:t>.</w:t>
      </w:r>
    </w:p>
    <w:p w:rsidR="001C36A9" w:rsidRPr="002E7FB7" w:rsidRDefault="001C36A9" w:rsidP="005E1C5A">
      <w:pPr>
        <w:rPr>
          <w:rFonts w:cs="Arial"/>
          <w:sz w:val="20"/>
        </w:rPr>
      </w:pPr>
    </w:p>
    <w:p w:rsidR="00390E0D" w:rsidRPr="002E7FB7" w:rsidRDefault="008C4E67" w:rsidP="005E1C5A">
      <w:pPr>
        <w:rPr>
          <w:b/>
          <w:sz w:val="20"/>
          <w:u w:val="single"/>
        </w:rPr>
      </w:pPr>
      <w:r w:rsidRPr="002E7FB7">
        <w:rPr>
          <w:rFonts w:cs="Arial"/>
          <w:b/>
          <w:sz w:val="20"/>
          <w:u w:val="single"/>
        </w:rPr>
        <w:t>Lo</w:t>
      </w:r>
      <w:r w:rsidR="00056B47" w:rsidRPr="002E7FB7">
        <w:rPr>
          <w:b/>
          <w:sz w:val="20"/>
          <w:u w:val="single"/>
        </w:rPr>
        <w:t>vgrundlag:</w:t>
      </w:r>
    </w:p>
    <w:p w:rsidR="00B97A0A" w:rsidRPr="002E7FB7" w:rsidRDefault="00B97A0A" w:rsidP="005E1C5A">
      <w:pPr>
        <w:rPr>
          <w:rFonts w:cs="Arial"/>
          <w:sz w:val="20"/>
        </w:rPr>
      </w:pPr>
      <w:r w:rsidRPr="002E7FB7">
        <w:rPr>
          <w:sz w:val="20"/>
        </w:rPr>
        <w:t>Ejendommen er omfattet af Lokalplan nr.</w:t>
      </w:r>
      <w:r w:rsidR="008C039C" w:rsidRPr="002E7FB7">
        <w:rPr>
          <w:sz w:val="20"/>
        </w:rPr>
        <w:t xml:space="preserve"> C-2.2 Banegårdsområdet, Vordingborg By</w:t>
      </w:r>
    </w:p>
    <w:p w:rsidR="009C64C8" w:rsidRPr="002E7FB7" w:rsidRDefault="00AB4BC4" w:rsidP="008C039C">
      <w:pPr>
        <w:pStyle w:val="Listeafsnit"/>
        <w:numPr>
          <w:ilvl w:val="0"/>
          <w:numId w:val="2"/>
        </w:numPr>
        <w:rPr>
          <w:rFonts w:cs="Arial"/>
          <w:sz w:val="20"/>
        </w:rPr>
      </w:pPr>
      <w:r w:rsidRPr="002E7FB7">
        <w:rPr>
          <w:sz w:val="20"/>
        </w:rPr>
        <w:lastRenderedPageBreak/>
        <w:t>11.3 Opsætning af skilte, flag, belysning eller ændring af facade skal godkendes af Vordingborg Byråd. Se folderen ”Råd og regler for facader og skilte i Vordingborg”.</w:t>
      </w:r>
    </w:p>
    <w:p w:rsidR="008C039C" w:rsidRPr="002E7FB7" w:rsidRDefault="008C039C" w:rsidP="008C039C">
      <w:pPr>
        <w:rPr>
          <w:rFonts w:cs="Arial"/>
          <w:sz w:val="20"/>
        </w:rPr>
      </w:pPr>
    </w:p>
    <w:p w:rsidR="00A40D5C" w:rsidRPr="002E7FB7" w:rsidRDefault="00A40D5C" w:rsidP="00A40D5C">
      <w:pPr>
        <w:spacing w:line="280" w:lineRule="exact"/>
        <w:rPr>
          <w:rFonts w:cs="Arial"/>
          <w:b/>
          <w:color w:val="000000"/>
          <w:sz w:val="20"/>
          <w:u w:val="single"/>
        </w:rPr>
      </w:pPr>
      <w:r w:rsidRPr="002E7FB7">
        <w:rPr>
          <w:rFonts w:cs="Arial"/>
          <w:b/>
          <w:color w:val="000000"/>
          <w:sz w:val="20"/>
          <w:u w:val="single"/>
        </w:rPr>
        <w:t>Vordingborg Facaderåde anbefaler:</w:t>
      </w:r>
    </w:p>
    <w:p w:rsidR="00A40D5C" w:rsidRPr="002E7FB7" w:rsidRDefault="00A40D5C" w:rsidP="00A40D5C">
      <w:pPr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Facaderådet har i sit møde den 1. december 2015 anbefalet at give tilladelse til det ansøgte.</w:t>
      </w:r>
    </w:p>
    <w:p w:rsidR="001371B6" w:rsidRPr="002E7FB7" w:rsidRDefault="001371B6" w:rsidP="00A40D5C">
      <w:pPr>
        <w:rPr>
          <w:rFonts w:cs="Arial"/>
          <w:color w:val="000000"/>
          <w:sz w:val="20"/>
        </w:rPr>
      </w:pPr>
    </w:p>
    <w:p w:rsidR="008C039C" w:rsidRPr="002E7FB7" w:rsidRDefault="001A4F1A" w:rsidP="008C039C">
      <w:pPr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 xml:space="preserve">Dansk Flygtningehjælp har </w:t>
      </w:r>
      <w:r w:rsidR="001371B6" w:rsidRPr="002E7FB7">
        <w:rPr>
          <w:rFonts w:cs="Arial"/>
          <w:color w:val="000000"/>
          <w:sz w:val="20"/>
        </w:rPr>
        <w:t>efterfølgende med en mail af. 14 januar søgt om ændring af skiltet samt en anden placering – til højre for hovedindgangen.</w:t>
      </w:r>
      <w:r w:rsidR="002E7FB7" w:rsidRPr="002E7FB7">
        <w:rPr>
          <w:rFonts w:cs="Arial"/>
          <w:color w:val="000000"/>
          <w:sz w:val="20"/>
        </w:rPr>
        <w:t xml:space="preserve"> </w:t>
      </w:r>
      <w:r w:rsidR="001371B6" w:rsidRPr="002E7FB7">
        <w:rPr>
          <w:rFonts w:cs="Arial"/>
          <w:color w:val="000000"/>
          <w:sz w:val="20"/>
        </w:rPr>
        <w:t>Facaderådet har efterfølgende pr. mail anbefalet at give tilladelse til de ønskede ændringer.</w:t>
      </w:r>
    </w:p>
    <w:p w:rsidR="002E7FB7" w:rsidRPr="002E7FB7" w:rsidRDefault="002E7FB7" w:rsidP="008C039C">
      <w:pPr>
        <w:rPr>
          <w:rFonts w:cs="Arial"/>
          <w:sz w:val="20"/>
        </w:rPr>
      </w:pPr>
    </w:p>
    <w:p w:rsidR="008C039C" w:rsidRPr="002E7FB7" w:rsidRDefault="008C039C" w:rsidP="008C039C">
      <w:pPr>
        <w:rPr>
          <w:rFonts w:cs="Arial"/>
          <w:sz w:val="20"/>
        </w:rPr>
      </w:pPr>
    </w:p>
    <w:p w:rsidR="008C039C" w:rsidRPr="002E7FB7" w:rsidRDefault="007D60CC" w:rsidP="008C039C">
      <w:pPr>
        <w:rPr>
          <w:rFonts w:cs="Arial"/>
          <w:sz w:val="20"/>
        </w:rPr>
      </w:pPr>
      <w:r w:rsidRPr="002E7FB7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737911C0" wp14:editId="06AADCA1">
            <wp:simplePos x="0" y="0"/>
            <wp:positionH relativeFrom="column">
              <wp:posOffset>2835382</wp:posOffset>
            </wp:positionH>
            <wp:positionV relativeFrom="paragraph">
              <wp:posOffset>5715</wp:posOffset>
            </wp:positionV>
            <wp:extent cx="2700000" cy="1292443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gade 12, 4760 Vordingborg - ny ansøgn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29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FB7">
        <w:rPr>
          <w:noProof/>
          <w:sz w:val="20"/>
        </w:rPr>
        <w:drawing>
          <wp:anchor distT="0" distB="0" distL="114300" distR="114300" simplePos="0" relativeHeight="251654144" behindDoc="0" locked="0" layoutInCell="1" allowOverlap="1" wp14:anchorId="2BC6290F" wp14:editId="6C21FA2A">
            <wp:simplePos x="0" y="0"/>
            <wp:positionH relativeFrom="column">
              <wp:posOffset>-5572</wp:posOffset>
            </wp:positionH>
            <wp:positionV relativeFrom="paragraph">
              <wp:posOffset>3175</wp:posOffset>
            </wp:positionV>
            <wp:extent cx="2700000" cy="1278947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27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39C" w:rsidRPr="002E7FB7" w:rsidRDefault="008C039C" w:rsidP="008C039C">
      <w:pPr>
        <w:rPr>
          <w:rFonts w:cs="Arial"/>
          <w:sz w:val="20"/>
        </w:rPr>
      </w:pPr>
    </w:p>
    <w:p w:rsidR="008C039C" w:rsidRPr="002E7FB7" w:rsidRDefault="008C039C" w:rsidP="008C039C">
      <w:pPr>
        <w:rPr>
          <w:rFonts w:cs="Arial"/>
          <w:sz w:val="20"/>
        </w:rPr>
      </w:pPr>
    </w:p>
    <w:p w:rsidR="005E1C5A" w:rsidRPr="002E7FB7" w:rsidRDefault="003B3BF5" w:rsidP="005E1C5A">
      <w:pPr>
        <w:rPr>
          <w:rFonts w:cs="Arial"/>
          <w:sz w:val="20"/>
        </w:rPr>
      </w:pPr>
      <w:r w:rsidRPr="002E7FB7">
        <w:rPr>
          <w:rFonts w:cs="Arial"/>
          <w:sz w:val="20"/>
        </w:rPr>
        <w:t xml:space="preserve"> </w:t>
      </w:r>
    </w:p>
    <w:p w:rsidR="00AB0882" w:rsidRPr="002E7FB7" w:rsidRDefault="00AB0882" w:rsidP="007D60CC">
      <w:pPr>
        <w:jc w:val="center"/>
        <w:rPr>
          <w:noProof/>
          <w:sz w:val="20"/>
        </w:rPr>
      </w:pPr>
    </w:p>
    <w:p w:rsidR="001371B6" w:rsidRPr="002E7FB7" w:rsidRDefault="001371B6" w:rsidP="007D60CC">
      <w:pPr>
        <w:jc w:val="center"/>
        <w:rPr>
          <w:sz w:val="20"/>
        </w:rPr>
      </w:pPr>
    </w:p>
    <w:p w:rsidR="007D60CC" w:rsidRPr="002E7FB7" w:rsidRDefault="007D60CC" w:rsidP="001371B6">
      <w:pPr>
        <w:rPr>
          <w:sz w:val="20"/>
        </w:rPr>
      </w:pPr>
    </w:p>
    <w:p w:rsidR="007D60CC" w:rsidRPr="002E7FB7" w:rsidRDefault="007D60CC" w:rsidP="001371B6">
      <w:pPr>
        <w:rPr>
          <w:sz w:val="20"/>
        </w:rPr>
      </w:pPr>
    </w:p>
    <w:p w:rsidR="00AB0882" w:rsidRPr="002E7FB7" w:rsidRDefault="001371B6" w:rsidP="001371B6">
      <w:pPr>
        <w:rPr>
          <w:sz w:val="20"/>
        </w:rPr>
      </w:pPr>
      <w:r w:rsidRPr="002E7FB7">
        <w:rPr>
          <w:sz w:val="20"/>
        </w:rPr>
        <w:t>Til venstre viser illustrationen</w:t>
      </w:r>
      <w:r w:rsidR="007D60CC" w:rsidRPr="002E7FB7">
        <w:rPr>
          <w:sz w:val="20"/>
        </w:rPr>
        <w:t xml:space="preserve"> skiltet på én linje placeret over indgangsdøren. Til højre den efterfølgende ansøgning hvor skiltet placeres i 2 linjer til højre </w:t>
      </w:r>
      <w:r w:rsidR="006D75BB" w:rsidRPr="002E7FB7">
        <w:rPr>
          <w:sz w:val="20"/>
        </w:rPr>
        <w:t>på huset</w:t>
      </w:r>
      <w:r w:rsidR="007D60CC" w:rsidRPr="002E7FB7">
        <w:rPr>
          <w:sz w:val="20"/>
        </w:rPr>
        <w:t>.</w:t>
      </w:r>
    </w:p>
    <w:p w:rsidR="00AB0882" w:rsidRPr="002E7FB7" w:rsidRDefault="00AB0882" w:rsidP="007D60CC">
      <w:pPr>
        <w:jc w:val="center"/>
        <w:rPr>
          <w:sz w:val="20"/>
        </w:rPr>
      </w:pPr>
    </w:p>
    <w:p w:rsidR="008C4E67" w:rsidRPr="002E7FB7" w:rsidRDefault="008C4E67" w:rsidP="009C64C8">
      <w:pPr>
        <w:spacing w:line="280" w:lineRule="exact"/>
        <w:jc w:val="center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♦♦♦</w:t>
      </w:r>
    </w:p>
    <w:p w:rsidR="008C4E67" w:rsidRPr="002E7FB7" w:rsidRDefault="008C4E67" w:rsidP="009C64C8">
      <w:pPr>
        <w:spacing w:line="280" w:lineRule="exact"/>
        <w:jc w:val="center"/>
        <w:rPr>
          <w:rFonts w:cs="Arial"/>
          <w:color w:val="000000"/>
          <w:sz w:val="20"/>
        </w:rPr>
      </w:pPr>
    </w:p>
    <w:p w:rsidR="008C4E67" w:rsidRPr="002E7FB7" w:rsidRDefault="008C4E67" w:rsidP="008C4E67">
      <w:pPr>
        <w:spacing w:line="280" w:lineRule="exact"/>
        <w:rPr>
          <w:rFonts w:cs="Arial"/>
          <w:b/>
          <w:color w:val="000000"/>
          <w:sz w:val="20"/>
          <w:u w:val="single"/>
        </w:rPr>
      </w:pPr>
      <w:r w:rsidRPr="002E7FB7">
        <w:rPr>
          <w:rFonts w:cs="Arial"/>
          <w:b/>
          <w:color w:val="000000"/>
          <w:sz w:val="20"/>
          <w:u w:val="single"/>
        </w:rPr>
        <w:t>4 - Folder med Facadevejledning til Vordingborg By</w:t>
      </w:r>
    </w:p>
    <w:p w:rsidR="008C4E67" w:rsidRPr="002E7FB7" w:rsidRDefault="008C4E67" w:rsidP="008C4E67">
      <w:p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 xml:space="preserve">En lille opgave! Hvis der skal udarbejdes en lille folder </w:t>
      </w:r>
      <w:r w:rsidR="005D170A" w:rsidRPr="002E7FB7">
        <w:rPr>
          <w:rFonts w:cs="Arial"/>
          <w:color w:val="000000"/>
          <w:sz w:val="20"/>
        </w:rPr>
        <w:t>– Facadevejledning -</w:t>
      </w:r>
      <w:r w:rsidRPr="002E7FB7">
        <w:rPr>
          <w:rFonts w:cs="Arial"/>
          <w:color w:val="000000"/>
          <w:sz w:val="20"/>
        </w:rPr>
        <w:t xml:space="preserve">til Vordingborg By, hvordan skal den </w:t>
      </w:r>
      <w:r w:rsidR="005D170A" w:rsidRPr="002E7FB7">
        <w:rPr>
          <w:rFonts w:cs="Arial"/>
          <w:color w:val="000000"/>
          <w:sz w:val="20"/>
        </w:rPr>
        <w:t xml:space="preserve">så </w:t>
      </w:r>
      <w:r w:rsidRPr="002E7FB7">
        <w:rPr>
          <w:rFonts w:cs="Arial"/>
          <w:color w:val="000000"/>
          <w:sz w:val="20"/>
        </w:rPr>
        <w:t>s</w:t>
      </w:r>
      <w:r w:rsidR="005D170A" w:rsidRPr="002E7FB7">
        <w:rPr>
          <w:rFonts w:cs="Arial"/>
          <w:color w:val="000000"/>
          <w:sz w:val="20"/>
        </w:rPr>
        <w:t>e</w:t>
      </w:r>
      <w:r w:rsidRPr="002E7FB7">
        <w:rPr>
          <w:rFonts w:cs="Arial"/>
          <w:color w:val="000000"/>
          <w:sz w:val="20"/>
        </w:rPr>
        <w:t xml:space="preserve"> ud, hvad skal den indeholde, hvor skal den bruges og af hvem?</w:t>
      </w:r>
    </w:p>
    <w:p w:rsidR="008C4E67" w:rsidRPr="002E7FB7" w:rsidRDefault="008C4E67" w:rsidP="008C4E67">
      <w:p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I må meget gerne komme med ideer til</w:t>
      </w:r>
      <w:r w:rsidR="005D170A" w:rsidRPr="002E7FB7">
        <w:rPr>
          <w:rFonts w:cs="Arial"/>
          <w:color w:val="000000"/>
          <w:sz w:val="20"/>
        </w:rPr>
        <w:t>,</w:t>
      </w:r>
      <w:r w:rsidRPr="002E7FB7">
        <w:rPr>
          <w:rFonts w:cs="Arial"/>
          <w:color w:val="000000"/>
          <w:sz w:val="20"/>
        </w:rPr>
        <w:t xml:space="preserve"> hvad I synes</w:t>
      </w:r>
      <w:r w:rsidR="005D170A" w:rsidRPr="002E7FB7">
        <w:rPr>
          <w:rFonts w:cs="Arial"/>
          <w:color w:val="000000"/>
          <w:sz w:val="20"/>
        </w:rPr>
        <w:t>,</w:t>
      </w:r>
      <w:r w:rsidRPr="002E7FB7">
        <w:rPr>
          <w:rFonts w:cs="Arial"/>
          <w:color w:val="000000"/>
          <w:sz w:val="20"/>
        </w:rPr>
        <w:t xml:space="preserve"> den skal indeholde.</w:t>
      </w:r>
    </w:p>
    <w:p w:rsidR="008C4E67" w:rsidRPr="002E7FB7" w:rsidRDefault="005D170A" w:rsidP="008C4E67">
      <w:p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Er der nogen af</w:t>
      </w:r>
      <w:r w:rsidR="008C4E67" w:rsidRPr="002E7FB7">
        <w:rPr>
          <w:rFonts w:cs="Arial"/>
          <w:color w:val="000000"/>
          <w:sz w:val="20"/>
        </w:rPr>
        <w:t xml:space="preserve"> Jer</w:t>
      </w:r>
      <w:r w:rsidRPr="002E7FB7">
        <w:rPr>
          <w:rFonts w:cs="Arial"/>
          <w:color w:val="000000"/>
          <w:sz w:val="20"/>
        </w:rPr>
        <w:t>,</w:t>
      </w:r>
      <w:r w:rsidR="008C4E67" w:rsidRPr="002E7FB7">
        <w:rPr>
          <w:rFonts w:cs="Arial"/>
          <w:color w:val="000000"/>
          <w:sz w:val="20"/>
        </w:rPr>
        <w:t xml:space="preserve"> der har lyst til at være med til at udforme og skrive den – </w:t>
      </w:r>
      <w:r w:rsidRPr="002E7FB7">
        <w:rPr>
          <w:rFonts w:cs="Arial"/>
          <w:color w:val="000000"/>
          <w:sz w:val="20"/>
        </w:rPr>
        <w:t>b</w:t>
      </w:r>
      <w:r w:rsidR="008C4E67" w:rsidRPr="002E7FB7">
        <w:rPr>
          <w:rFonts w:cs="Arial"/>
          <w:color w:val="000000"/>
          <w:sz w:val="20"/>
        </w:rPr>
        <w:t>åde Herbert og Inger har tidligere givet udtryk for</w:t>
      </w:r>
      <w:r w:rsidRPr="002E7FB7">
        <w:rPr>
          <w:rFonts w:cs="Arial"/>
          <w:color w:val="000000"/>
          <w:sz w:val="20"/>
        </w:rPr>
        <w:t>,</w:t>
      </w:r>
      <w:r w:rsidR="008C4E67" w:rsidRPr="002E7FB7">
        <w:rPr>
          <w:rFonts w:cs="Arial"/>
          <w:color w:val="000000"/>
          <w:sz w:val="20"/>
        </w:rPr>
        <w:t xml:space="preserve"> at de gerne vil hjælpe, er der andre?</w:t>
      </w:r>
    </w:p>
    <w:p w:rsidR="008C4E67" w:rsidRPr="002E7FB7" w:rsidRDefault="008C4E67" w:rsidP="008C4E67">
      <w:pPr>
        <w:spacing w:line="280" w:lineRule="exact"/>
        <w:rPr>
          <w:rFonts w:cs="Arial"/>
          <w:b/>
          <w:color w:val="000000"/>
          <w:sz w:val="20"/>
          <w:u w:val="single"/>
        </w:rPr>
      </w:pPr>
    </w:p>
    <w:p w:rsidR="007D60CC" w:rsidRPr="002E7FB7" w:rsidRDefault="007D60CC" w:rsidP="007D60CC">
      <w:pPr>
        <w:spacing w:line="280" w:lineRule="exact"/>
        <w:rPr>
          <w:rFonts w:cs="Arial"/>
          <w:b/>
          <w:color w:val="000000"/>
          <w:sz w:val="20"/>
          <w:u w:val="single"/>
        </w:rPr>
      </w:pPr>
      <w:r w:rsidRPr="002E7FB7">
        <w:rPr>
          <w:rFonts w:cs="Arial"/>
          <w:b/>
          <w:color w:val="000000"/>
          <w:sz w:val="20"/>
          <w:u w:val="single"/>
        </w:rPr>
        <w:t>Vordingborg Facaderåde anbefaler:</w:t>
      </w:r>
    </w:p>
    <w:p w:rsidR="00EB0E3A" w:rsidRPr="002E7FB7" w:rsidRDefault="00EB0E3A" w:rsidP="007D60CC">
      <w:pPr>
        <w:spacing w:line="280" w:lineRule="exact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At vi arbejder videre – ser lidt på</w:t>
      </w:r>
      <w:r w:rsidR="002E7FB7">
        <w:rPr>
          <w:rFonts w:cs="Arial"/>
          <w:color w:val="000000"/>
          <w:sz w:val="20"/>
        </w:rPr>
        <w:t>,</w:t>
      </w:r>
      <w:r w:rsidRPr="002E7FB7">
        <w:rPr>
          <w:rFonts w:cs="Arial"/>
          <w:color w:val="000000"/>
          <w:sz w:val="20"/>
        </w:rPr>
        <w:t xml:space="preserve"> hvad man gør andre steder. Der var forslag om</w:t>
      </w:r>
      <w:r w:rsidR="002E7FB7">
        <w:rPr>
          <w:rFonts w:cs="Arial"/>
          <w:color w:val="000000"/>
          <w:sz w:val="20"/>
        </w:rPr>
        <w:t>,</w:t>
      </w:r>
      <w:r w:rsidRPr="002E7FB7">
        <w:rPr>
          <w:rFonts w:cs="Arial"/>
          <w:color w:val="000000"/>
          <w:sz w:val="20"/>
        </w:rPr>
        <w:t xml:space="preserve"> at en lille folder </w:t>
      </w:r>
      <w:r w:rsidR="002E7FB7">
        <w:rPr>
          <w:rFonts w:cs="Arial"/>
          <w:color w:val="000000"/>
          <w:sz w:val="20"/>
        </w:rPr>
        <w:t xml:space="preserve">maksimalt må være på 1 eller 2 </w:t>
      </w:r>
      <w:r w:rsidR="000F041F">
        <w:rPr>
          <w:rFonts w:cs="Arial"/>
          <w:color w:val="000000"/>
          <w:sz w:val="20"/>
        </w:rPr>
        <w:t>- A4 sider</w:t>
      </w:r>
      <w:r w:rsidRPr="002E7FB7">
        <w:rPr>
          <w:rFonts w:cs="Arial"/>
          <w:color w:val="000000"/>
          <w:sz w:val="20"/>
        </w:rPr>
        <w:t>. Det skal være en nem ”lille sag”, man kan have i lommen – og som Facaderådets formand kan give til nystartede butikker</w:t>
      </w:r>
      <w:r w:rsidR="00DD0713">
        <w:rPr>
          <w:rFonts w:cs="Arial"/>
          <w:color w:val="000000"/>
          <w:sz w:val="20"/>
        </w:rPr>
        <w:t xml:space="preserve"> – en slag</w:t>
      </w:r>
      <w:r w:rsidR="000F041F">
        <w:rPr>
          <w:rFonts w:cs="Arial"/>
          <w:color w:val="000000"/>
          <w:sz w:val="20"/>
        </w:rPr>
        <w:t>s</w:t>
      </w:r>
      <w:r w:rsidR="00DD0713">
        <w:rPr>
          <w:rFonts w:cs="Arial"/>
          <w:color w:val="000000"/>
          <w:sz w:val="20"/>
        </w:rPr>
        <w:t xml:space="preserve"> </w:t>
      </w:r>
      <w:r w:rsidR="000F041F">
        <w:rPr>
          <w:rFonts w:cs="Arial"/>
          <w:color w:val="000000"/>
          <w:sz w:val="20"/>
        </w:rPr>
        <w:t>”</w:t>
      </w:r>
      <w:r w:rsidR="00DD0713">
        <w:rPr>
          <w:rFonts w:cs="Arial"/>
          <w:color w:val="000000"/>
          <w:sz w:val="20"/>
        </w:rPr>
        <w:t>Velkommen til Vordingborg”</w:t>
      </w:r>
      <w:r w:rsidRPr="002E7FB7">
        <w:rPr>
          <w:rFonts w:cs="Arial"/>
          <w:color w:val="000000"/>
          <w:sz w:val="20"/>
        </w:rPr>
        <w:t xml:space="preserve">. </w:t>
      </w:r>
    </w:p>
    <w:p w:rsidR="008C4E67" w:rsidRPr="002E7FB7" w:rsidRDefault="008C4E67" w:rsidP="008C4E67">
      <w:pPr>
        <w:spacing w:line="280" w:lineRule="exact"/>
        <w:rPr>
          <w:rFonts w:cs="Arial"/>
          <w:b/>
          <w:color w:val="000000"/>
          <w:sz w:val="20"/>
          <w:u w:val="single"/>
        </w:rPr>
      </w:pPr>
    </w:p>
    <w:p w:rsidR="008C4E67" w:rsidRPr="002E7FB7" w:rsidRDefault="008C4E67" w:rsidP="008C4E67">
      <w:pPr>
        <w:spacing w:line="280" w:lineRule="exact"/>
        <w:jc w:val="center"/>
        <w:rPr>
          <w:rFonts w:cs="Arial"/>
          <w:color w:val="000000"/>
          <w:sz w:val="20"/>
        </w:rPr>
      </w:pPr>
      <w:r w:rsidRPr="002E7FB7">
        <w:rPr>
          <w:rFonts w:cs="Arial"/>
          <w:color w:val="000000"/>
          <w:sz w:val="20"/>
        </w:rPr>
        <w:t>♦♦♦</w:t>
      </w:r>
    </w:p>
    <w:p w:rsidR="00AB0882" w:rsidRPr="002E7FB7" w:rsidRDefault="00AB0882" w:rsidP="007D60CC">
      <w:pPr>
        <w:jc w:val="center"/>
        <w:rPr>
          <w:sz w:val="20"/>
        </w:rPr>
      </w:pPr>
    </w:p>
    <w:p w:rsidR="008C4E67" w:rsidRPr="002E7FB7" w:rsidRDefault="008C4E67" w:rsidP="008C4E67">
      <w:pPr>
        <w:rPr>
          <w:b/>
          <w:sz w:val="20"/>
          <w:u w:val="single"/>
        </w:rPr>
      </w:pPr>
      <w:r w:rsidRPr="002E7FB7">
        <w:rPr>
          <w:b/>
          <w:sz w:val="20"/>
          <w:u w:val="single"/>
        </w:rPr>
        <w:t>5 - evt.</w:t>
      </w:r>
    </w:p>
    <w:p w:rsidR="007D60CC" w:rsidRPr="002E7FB7" w:rsidRDefault="007D60CC" w:rsidP="008C4E67">
      <w:pPr>
        <w:rPr>
          <w:sz w:val="20"/>
        </w:rPr>
      </w:pPr>
      <w:r w:rsidRPr="002E7FB7">
        <w:rPr>
          <w:sz w:val="20"/>
        </w:rPr>
        <w:t>Der var ingen punkter til evt.</w:t>
      </w:r>
    </w:p>
    <w:p w:rsidR="008C4E67" w:rsidRPr="002E7FB7" w:rsidRDefault="008C4E67" w:rsidP="007D60CC">
      <w:pPr>
        <w:jc w:val="center"/>
        <w:rPr>
          <w:sz w:val="20"/>
        </w:rPr>
      </w:pPr>
    </w:p>
    <w:p w:rsidR="00AB0882" w:rsidRPr="002E7FB7" w:rsidRDefault="00AB0882" w:rsidP="007D60CC">
      <w:pPr>
        <w:jc w:val="center"/>
        <w:rPr>
          <w:sz w:val="20"/>
        </w:rPr>
      </w:pPr>
    </w:p>
    <w:p w:rsidR="00390E0D" w:rsidRPr="002E7FB7" w:rsidRDefault="00390E0D" w:rsidP="007D60CC">
      <w:pPr>
        <w:jc w:val="center"/>
        <w:rPr>
          <w:sz w:val="20"/>
        </w:rPr>
      </w:pPr>
      <w:r w:rsidRPr="002E7FB7">
        <w:rPr>
          <w:sz w:val="20"/>
        </w:rPr>
        <w:t>Venlig hilsen</w:t>
      </w:r>
    </w:p>
    <w:p w:rsidR="00390E0D" w:rsidRPr="002E7FB7" w:rsidRDefault="00390E0D" w:rsidP="007D60CC">
      <w:pPr>
        <w:jc w:val="center"/>
        <w:rPr>
          <w:rFonts w:cs="Arial"/>
          <w:sz w:val="20"/>
        </w:rPr>
      </w:pPr>
    </w:p>
    <w:p w:rsidR="002E7FB7" w:rsidRDefault="00390E0D" w:rsidP="007D60CC">
      <w:pPr>
        <w:jc w:val="center"/>
        <w:rPr>
          <w:rFonts w:cs="Arial"/>
          <w:sz w:val="20"/>
        </w:rPr>
      </w:pPr>
      <w:r w:rsidRPr="002E7FB7">
        <w:rPr>
          <w:rFonts w:cs="Arial"/>
          <w:sz w:val="20"/>
        </w:rPr>
        <w:t>Karen Bruunsgaard</w:t>
      </w:r>
    </w:p>
    <w:p w:rsidR="005E1C5A" w:rsidRPr="002E7FB7" w:rsidRDefault="00390E0D" w:rsidP="002E7FB7">
      <w:pPr>
        <w:jc w:val="center"/>
        <w:rPr>
          <w:rFonts w:cs="Arial"/>
          <w:sz w:val="20"/>
        </w:rPr>
      </w:pPr>
      <w:r w:rsidRPr="002E7FB7">
        <w:rPr>
          <w:rFonts w:cs="Arial"/>
          <w:sz w:val="20"/>
        </w:rPr>
        <w:t>Planlægger/Sekretær for Vordingborg Facaderåd</w:t>
      </w:r>
    </w:p>
    <w:sectPr w:rsidR="005E1C5A" w:rsidRPr="002E7FB7" w:rsidSect="003B3B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41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CC" w:rsidRDefault="007D60CC">
      <w:r>
        <w:separator/>
      </w:r>
    </w:p>
  </w:endnote>
  <w:endnote w:type="continuationSeparator" w:id="0">
    <w:p w:rsidR="007D60CC" w:rsidRDefault="007D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CC" w:rsidRDefault="007D60CC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7D60CC" w:rsidRDefault="007D60CC" w:rsidP="005519FA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CC" w:rsidRDefault="007D60CC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D452F4">
      <w:rPr>
        <w:rStyle w:val="Sidetal"/>
        <w:noProof/>
      </w:rPr>
      <w:t>3</w:t>
    </w:r>
    <w:r>
      <w:rPr>
        <w:rStyle w:val="Sidetal"/>
      </w:rPr>
      <w:fldChar w:fldCharType="end"/>
    </w:r>
  </w:p>
  <w:p w:rsidR="007D60CC" w:rsidRDefault="007D60CC" w:rsidP="005519FA">
    <w:pPr>
      <w:pStyle w:val="Sidefo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CC" w:rsidRDefault="007D60C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CC" w:rsidRDefault="007D60CC">
      <w:r>
        <w:separator/>
      </w:r>
    </w:p>
  </w:footnote>
  <w:footnote w:type="continuationSeparator" w:id="0">
    <w:p w:rsidR="007D60CC" w:rsidRDefault="007D6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CC" w:rsidRDefault="007D60CC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CC" w:rsidRDefault="007D60CC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CC" w:rsidRDefault="007D60CC" w:rsidP="00591B9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B1475"/>
    <w:multiLevelType w:val="hybridMultilevel"/>
    <w:tmpl w:val="36BEA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E2F92"/>
    <w:multiLevelType w:val="hybridMultilevel"/>
    <w:tmpl w:val="7ECE2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da-DK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568C578C-7B75-4557-A17F-020980ECB176}"/>
    <w:docVar w:name="SaveInTemplateCenterEnabled" w:val="False"/>
  </w:docVars>
  <w:rsids>
    <w:rsidRoot w:val="002B054B"/>
    <w:rsid w:val="000400F5"/>
    <w:rsid w:val="00056B47"/>
    <w:rsid w:val="000A7DD5"/>
    <w:rsid w:val="000D54CA"/>
    <w:rsid w:val="000F041F"/>
    <w:rsid w:val="000F66C6"/>
    <w:rsid w:val="00121328"/>
    <w:rsid w:val="001371B6"/>
    <w:rsid w:val="001A0865"/>
    <w:rsid w:val="001A4F1A"/>
    <w:rsid w:val="001A62BC"/>
    <w:rsid w:val="001C0335"/>
    <w:rsid w:val="001C0A85"/>
    <w:rsid w:val="001C36A9"/>
    <w:rsid w:val="001C52DF"/>
    <w:rsid w:val="001D476F"/>
    <w:rsid w:val="001E4B1E"/>
    <w:rsid w:val="00204B86"/>
    <w:rsid w:val="0025279B"/>
    <w:rsid w:val="00265F51"/>
    <w:rsid w:val="002777AD"/>
    <w:rsid w:val="002A2842"/>
    <w:rsid w:val="002A5041"/>
    <w:rsid w:val="002A5131"/>
    <w:rsid w:val="002B054B"/>
    <w:rsid w:val="002D2827"/>
    <w:rsid w:val="002E7FB7"/>
    <w:rsid w:val="003265FB"/>
    <w:rsid w:val="00345123"/>
    <w:rsid w:val="00357516"/>
    <w:rsid w:val="0037336B"/>
    <w:rsid w:val="00376A0D"/>
    <w:rsid w:val="0038109A"/>
    <w:rsid w:val="0038583D"/>
    <w:rsid w:val="00390E0D"/>
    <w:rsid w:val="00397959"/>
    <w:rsid w:val="003A6F5F"/>
    <w:rsid w:val="003B3BF5"/>
    <w:rsid w:val="003F48A1"/>
    <w:rsid w:val="00413BA9"/>
    <w:rsid w:val="00464AE7"/>
    <w:rsid w:val="004959D3"/>
    <w:rsid w:val="0050228D"/>
    <w:rsid w:val="00525ABF"/>
    <w:rsid w:val="00531849"/>
    <w:rsid w:val="005356CC"/>
    <w:rsid w:val="005519FA"/>
    <w:rsid w:val="00556F56"/>
    <w:rsid w:val="0056132A"/>
    <w:rsid w:val="0058619C"/>
    <w:rsid w:val="005918B8"/>
    <w:rsid w:val="00591B9E"/>
    <w:rsid w:val="005D170A"/>
    <w:rsid w:val="005D5316"/>
    <w:rsid w:val="005E1C5A"/>
    <w:rsid w:val="00615DE5"/>
    <w:rsid w:val="006263B3"/>
    <w:rsid w:val="006525B7"/>
    <w:rsid w:val="00660C2C"/>
    <w:rsid w:val="00686D27"/>
    <w:rsid w:val="0069021C"/>
    <w:rsid w:val="006A3E21"/>
    <w:rsid w:val="006B47CE"/>
    <w:rsid w:val="006C0727"/>
    <w:rsid w:val="006D5C63"/>
    <w:rsid w:val="006D75BB"/>
    <w:rsid w:val="00703F5E"/>
    <w:rsid w:val="00705268"/>
    <w:rsid w:val="00712C59"/>
    <w:rsid w:val="00724B41"/>
    <w:rsid w:val="00725AAB"/>
    <w:rsid w:val="00745DAB"/>
    <w:rsid w:val="00764746"/>
    <w:rsid w:val="007674B9"/>
    <w:rsid w:val="007925F2"/>
    <w:rsid w:val="007D41A4"/>
    <w:rsid w:val="007D60CC"/>
    <w:rsid w:val="007D757D"/>
    <w:rsid w:val="008024EB"/>
    <w:rsid w:val="008172EB"/>
    <w:rsid w:val="00825462"/>
    <w:rsid w:val="00836074"/>
    <w:rsid w:val="00843295"/>
    <w:rsid w:val="008507CF"/>
    <w:rsid w:val="008620BA"/>
    <w:rsid w:val="008621A5"/>
    <w:rsid w:val="00876B49"/>
    <w:rsid w:val="008A2A2B"/>
    <w:rsid w:val="008A67C9"/>
    <w:rsid w:val="008C039C"/>
    <w:rsid w:val="008C4E67"/>
    <w:rsid w:val="008D25AF"/>
    <w:rsid w:val="008E29A1"/>
    <w:rsid w:val="008E3A72"/>
    <w:rsid w:val="008E4F28"/>
    <w:rsid w:val="008F1C8B"/>
    <w:rsid w:val="00901B55"/>
    <w:rsid w:val="00902943"/>
    <w:rsid w:val="00912B45"/>
    <w:rsid w:val="0092051E"/>
    <w:rsid w:val="0098032D"/>
    <w:rsid w:val="009C64C8"/>
    <w:rsid w:val="009D5A2B"/>
    <w:rsid w:val="00A21C4C"/>
    <w:rsid w:val="00A40D5C"/>
    <w:rsid w:val="00A53BEC"/>
    <w:rsid w:val="00A751B2"/>
    <w:rsid w:val="00A841C3"/>
    <w:rsid w:val="00A937C5"/>
    <w:rsid w:val="00AB0882"/>
    <w:rsid w:val="00AB4BC4"/>
    <w:rsid w:val="00AC387F"/>
    <w:rsid w:val="00AD71D5"/>
    <w:rsid w:val="00AE3BA1"/>
    <w:rsid w:val="00B01C11"/>
    <w:rsid w:val="00B1734C"/>
    <w:rsid w:val="00B212F9"/>
    <w:rsid w:val="00B46781"/>
    <w:rsid w:val="00B572F7"/>
    <w:rsid w:val="00B86232"/>
    <w:rsid w:val="00B93974"/>
    <w:rsid w:val="00B94668"/>
    <w:rsid w:val="00B97515"/>
    <w:rsid w:val="00B97A0A"/>
    <w:rsid w:val="00BA2E58"/>
    <w:rsid w:val="00BA6215"/>
    <w:rsid w:val="00C04846"/>
    <w:rsid w:val="00C2362D"/>
    <w:rsid w:val="00C24842"/>
    <w:rsid w:val="00C26FCA"/>
    <w:rsid w:val="00C333DE"/>
    <w:rsid w:val="00C461D0"/>
    <w:rsid w:val="00C52A5A"/>
    <w:rsid w:val="00C5582C"/>
    <w:rsid w:val="00C761EB"/>
    <w:rsid w:val="00C81E47"/>
    <w:rsid w:val="00C8492F"/>
    <w:rsid w:val="00C85DF2"/>
    <w:rsid w:val="00CA0CCA"/>
    <w:rsid w:val="00CC0B58"/>
    <w:rsid w:val="00D21634"/>
    <w:rsid w:val="00D243A0"/>
    <w:rsid w:val="00D25898"/>
    <w:rsid w:val="00D34F10"/>
    <w:rsid w:val="00D444F0"/>
    <w:rsid w:val="00D452F4"/>
    <w:rsid w:val="00D50323"/>
    <w:rsid w:val="00D57C1F"/>
    <w:rsid w:val="00D707D6"/>
    <w:rsid w:val="00D71B54"/>
    <w:rsid w:val="00DA0B84"/>
    <w:rsid w:val="00DA66A1"/>
    <w:rsid w:val="00DB4BB6"/>
    <w:rsid w:val="00DC17C3"/>
    <w:rsid w:val="00DD0713"/>
    <w:rsid w:val="00DD5750"/>
    <w:rsid w:val="00DE42AD"/>
    <w:rsid w:val="00E21A62"/>
    <w:rsid w:val="00E26984"/>
    <w:rsid w:val="00E44C0C"/>
    <w:rsid w:val="00E52589"/>
    <w:rsid w:val="00E542D8"/>
    <w:rsid w:val="00E71709"/>
    <w:rsid w:val="00E86876"/>
    <w:rsid w:val="00EA0B26"/>
    <w:rsid w:val="00EB0E3A"/>
    <w:rsid w:val="00ED4206"/>
    <w:rsid w:val="00ED714E"/>
    <w:rsid w:val="00ED7E21"/>
    <w:rsid w:val="00EE57DF"/>
    <w:rsid w:val="00EF148C"/>
    <w:rsid w:val="00EF191F"/>
    <w:rsid w:val="00EF6EB2"/>
    <w:rsid w:val="00F03F34"/>
    <w:rsid w:val="00F246D4"/>
    <w:rsid w:val="00F26485"/>
    <w:rsid w:val="00F2767A"/>
    <w:rsid w:val="00F30E02"/>
    <w:rsid w:val="00F47302"/>
    <w:rsid w:val="00F60D47"/>
    <w:rsid w:val="00F9722B"/>
    <w:rsid w:val="00FB0A8D"/>
    <w:rsid w:val="00FE1961"/>
    <w:rsid w:val="00FE7BA5"/>
    <w:rsid w:val="00FF326E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FBFDA31-C294-4963-873A-F6BE449A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4CA"/>
    <w:pPr>
      <w:widowControl w:val="0"/>
      <w:spacing w:line="280" w:lineRule="atLeast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link w:val="Overskrift1Tegn"/>
    <w:qFormat/>
    <w:rsid w:val="008A2A2B"/>
    <w:pPr>
      <w:spacing w:after="280"/>
      <w:outlineLvl w:val="0"/>
    </w:pPr>
    <w:rPr>
      <w:rFonts w:cs="Arial"/>
      <w:b/>
      <w:szCs w:val="22"/>
      <w:lang w:val="en-US"/>
    </w:rPr>
  </w:style>
  <w:style w:type="paragraph" w:styleId="Overskrift2">
    <w:name w:val="heading 2"/>
    <w:basedOn w:val="Normal"/>
    <w:next w:val="Normal"/>
    <w:qFormat/>
    <w:rsid w:val="00525ABF"/>
    <w:pPr>
      <w:outlineLvl w:val="1"/>
    </w:pPr>
    <w:rPr>
      <w:rFonts w:cs="Arial"/>
      <w:b/>
      <w:szCs w:val="22"/>
    </w:rPr>
  </w:style>
  <w:style w:type="paragraph" w:styleId="Overskrift3">
    <w:name w:val="heading 3"/>
    <w:basedOn w:val="Normal"/>
    <w:next w:val="Normal"/>
    <w:rsid w:val="00525ABF"/>
    <w:pPr>
      <w:outlineLvl w:val="2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591B9E"/>
    <w:pPr>
      <w:tabs>
        <w:tab w:val="center" w:pos="4253"/>
        <w:tab w:val="right" w:pos="8789"/>
      </w:tabs>
    </w:pPr>
  </w:style>
  <w:style w:type="character" w:styleId="Hyperlink">
    <w:name w:val="Hyperlink"/>
    <w:basedOn w:val="Standardskrifttypeiafsnit"/>
    <w:rsid w:val="008D25AF"/>
    <w:rPr>
      <w:rFonts w:ascii="Arial" w:hAnsi="Arial"/>
      <w:color w:val="auto"/>
      <w:sz w:val="22"/>
      <w:u w:val="single"/>
    </w:rPr>
  </w:style>
  <w:style w:type="paragraph" w:styleId="Dokumentoversigt">
    <w:name w:val="Document Map"/>
    <w:basedOn w:val="Normal"/>
    <w:semiHidden/>
    <w:rsid w:val="00C761EB"/>
    <w:pPr>
      <w:shd w:val="clear" w:color="auto" w:fill="000080"/>
    </w:pPr>
    <w:rPr>
      <w:rFonts w:ascii="Tahoma" w:hAnsi="Tahoma" w:cs="Tahoma"/>
      <w:sz w:val="20"/>
    </w:rPr>
  </w:style>
  <w:style w:type="paragraph" w:styleId="Markeringsbobletekst">
    <w:name w:val="Balloon Text"/>
    <w:basedOn w:val="Normal"/>
    <w:semiHidden/>
    <w:rsid w:val="00C761EB"/>
    <w:rPr>
      <w:rFonts w:ascii="Tahoma" w:hAnsi="Tahoma" w:cs="Tahoma"/>
      <w:sz w:val="16"/>
      <w:szCs w:val="16"/>
    </w:rPr>
  </w:style>
  <w:style w:type="paragraph" w:styleId="Sidefod">
    <w:name w:val="footer"/>
    <w:basedOn w:val="Normal"/>
    <w:rsid w:val="008A2A2B"/>
    <w:pPr>
      <w:tabs>
        <w:tab w:val="center" w:pos="4253"/>
        <w:tab w:val="right" w:pos="8789"/>
      </w:tabs>
    </w:pPr>
  </w:style>
  <w:style w:type="character" w:styleId="Sidetal">
    <w:name w:val="page number"/>
    <w:basedOn w:val="Standardskrifttypeiafsnit"/>
    <w:rsid w:val="001D476F"/>
    <w:rPr>
      <w:rFonts w:ascii="Arial" w:hAnsi="Arial"/>
      <w:color w:val="auto"/>
      <w:sz w:val="22"/>
      <w:u w:val="none"/>
    </w:rPr>
  </w:style>
  <w:style w:type="paragraph" w:customStyle="1" w:styleId="Kolofontekst">
    <w:name w:val="Kolofontekst"/>
    <w:basedOn w:val="Normal"/>
    <w:rsid w:val="00525ABF"/>
    <w:pPr>
      <w:framePr w:w="2163" w:h="5587" w:hRule="exact" w:hSpace="181" w:wrap="around" w:vAnchor="page" w:hAnchor="page" w:x="9180" w:y="2062" w:anchorLock="1"/>
      <w:spacing w:line="260" w:lineRule="exact"/>
    </w:pPr>
    <w:rPr>
      <w:rFonts w:cs="Arial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rsid w:val="00F30E02"/>
    <w:rPr>
      <w:rFonts w:ascii="Arial" w:hAnsi="Arial" w:cs="Arial"/>
      <w:b/>
      <w:sz w:val="22"/>
      <w:szCs w:val="22"/>
      <w:lang w:val="en-US"/>
    </w:rPr>
  </w:style>
  <w:style w:type="paragraph" w:styleId="Listeafsnit">
    <w:name w:val="List Paragraph"/>
    <w:basedOn w:val="Normal"/>
    <w:uiPriority w:val="34"/>
    <w:rsid w:val="00252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7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128EE-F352-4F70-A573-7B1C08A9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B26EC632</Template>
  <TotalTime>0</TotalTime>
  <Pages>3</Pages>
  <Words>592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</dc:creator>
  <cp:lastModifiedBy>Karen Bruunsgaard</cp:lastModifiedBy>
  <cp:revision>2</cp:revision>
  <cp:lastPrinted>2016-01-29T09:53:00Z</cp:lastPrinted>
  <dcterms:created xsi:type="dcterms:W3CDTF">2017-01-24T13:47:00Z</dcterms:created>
  <dcterms:modified xsi:type="dcterms:W3CDTF">2017-01-24T13:47:00Z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{129812A4-DCB4-42E1-82C8-6D35E5F4B364}</vt:lpwstr>
  </property>
</Properties>
</file>