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9E6" w:rsidRDefault="00C019DF" w:rsidP="003119E6">
      <w:pPr>
        <w:spacing w:after="0" w:line="240" w:lineRule="auto"/>
        <w:rPr>
          <w:b/>
          <w:bCs/>
          <w:sz w:val="28"/>
        </w:rPr>
      </w:pPr>
      <w:r w:rsidRPr="00E6015A">
        <w:rPr>
          <w:b/>
          <w:bCs/>
          <w:sz w:val="28"/>
        </w:rPr>
        <w:t xml:space="preserve">Anmeldelse af jordflytning </w:t>
      </w:r>
    </w:p>
    <w:p w:rsidR="00C019DF" w:rsidRPr="003119E6" w:rsidRDefault="003119E6" w:rsidP="003119E6">
      <w:pPr>
        <w:spacing w:after="0"/>
        <w:rPr>
          <w:b/>
          <w:bCs/>
        </w:rPr>
      </w:pPr>
      <w:r w:rsidRPr="003119E6">
        <w:rPr>
          <w:b/>
          <w:bCs/>
        </w:rPr>
        <w:t>1</w:t>
      </w:r>
      <w:r>
        <w:rPr>
          <w:b/>
          <w:bCs/>
        </w:rPr>
        <w:t xml:space="preserve">6. </w:t>
      </w:r>
      <w:r w:rsidR="001B4957">
        <w:rPr>
          <w:b/>
          <w:bCs/>
        </w:rPr>
        <w:t>april 2018</w:t>
      </w:r>
    </w:p>
    <w:p w:rsidR="003119E6" w:rsidRDefault="003119E6" w:rsidP="003119E6">
      <w:pPr>
        <w:spacing w:after="0"/>
      </w:pPr>
    </w:p>
    <w:p w:rsidR="00C019DF" w:rsidRPr="00C019DF" w:rsidRDefault="00C019DF" w:rsidP="003119E6">
      <w:pPr>
        <w:spacing w:after="0"/>
      </w:pPr>
      <w:bookmarkStart w:id="0" w:name="_GoBack"/>
      <w:bookmarkEnd w:id="0"/>
      <w:r w:rsidRPr="00C019DF">
        <w:t xml:space="preserve">Vejledning til den digitale løsning </w:t>
      </w:r>
    </w:p>
    <w:p w:rsidR="001B4957" w:rsidRDefault="001B4957" w:rsidP="00C019DF">
      <w:pPr>
        <w:rPr>
          <w:b/>
          <w:bCs/>
        </w:rPr>
      </w:pPr>
    </w:p>
    <w:p w:rsidR="00C019DF" w:rsidRPr="00E6015A" w:rsidRDefault="00C019DF" w:rsidP="00C019DF">
      <w:pPr>
        <w:rPr>
          <w:sz w:val="24"/>
        </w:rPr>
      </w:pPr>
      <w:r w:rsidRPr="00E6015A">
        <w:rPr>
          <w:b/>
          <w:bCs/>
          <w:sz w:val="24"/>
        </w:rPr>
        <w:t xml:space="preserve">Login </w:t>
      </w:r>
      <w:r w:rsidR="00C51891" w:rsidRPr="00E6015A">
        <w:rPr>
          <w:b/>
          <w:bCs/>
          <w:sz w:val="24"/>
        </w:rPr>
        <w:t>og oprettelse af bruger</w:t>
      </w:r>
    </w:p>
    <w:p w:rsidR="00E02340" w:rsidRDefault="00C019DF" w:rsidP="00C019DF">
      <w:r w:rsidRPr="00C019DF">
        <w:t>For at kunne anmelde jordflytning via den digitale løsning</w:t>
      </w:r>
      <w:r w:rsidR="00E35641">
        <w:t>,</w:t>
      </w:r>
      <w:r w:rsidRPr="00C019DF">
        <w:t xml:space="preserve"> skal du bruge et login. Dette får du v</w:t>
      </w:r>
      <w:r w:rsidR="00C51891">
        <w:t>ed at klikke på ’</w:t>
      </w:r>
      <w:r w:rsidRPr="00C51891">
        <w:rPr>
          <w:i/>
        </w:rPr>
        <w:t>Opret bruger</w:t>
      </w:r>
      <w:r w:rsidR="00C51891">
        <w:t>’</w:t>
      </w:r>
      <w:r w:rsidRPr="00C019DF">
        <w:t xml:space="preserve"> og følge anvisningerne. Du får herefter en mail med et link, som du skal aktivere. Nogle vil opleve, at denne mail</w:t>
      </w:r>
      <w:r w:rsidR="00153B2A">
        <w:t xml:space="preserve"> havner i ’uønsket post’ eller ’spam-filteret’</w:t>
      </w:r>
      <w:r w:rsidRPr="00C019DF">
        <w:t>, så husk at tjekke her, hvis mailen ikke dukker op i indbakken.</w:t>
      </w:r>
      <w:r w:rsidR="00FC46A9">
        <w:t xml:space="preserve"> Hvis mailen ikke er nogle af disse </w:t>
      </w:r>
      <w:r w:rsidR="008B4391">
        <w:t>steder</w:t>
      </w:r>
      <w:r w:rsidR="00E35641">
        <w:t>,</w:t>
      </w:r>
      <w:r w:rsidR="008B4391">
        <w:t xml:space="preserve"> så bedes du kontakte Vordingborg Kommune</w:t>
      </w:r>
      <w:r w:rsidR="00E02340">
        <w:t xml:space="preserve"> på </w:t>
      </w:r>
      <w:hyperlink r:id="rId6" w:history="1">
        <w:r w:rsidR="00E02340" w:rsidRPr="00037AE3">
          <w:rPr>
            <w:rStyle w:val="Hyperlink"/>
          </w:rPr>
          <w:t>jordforurening@vordingborg.dk</w:t>
        </w:r>
      </w:hyperlink>
      <w:r w:rsidR="00E02340">
        <w:t xml:space="preserve"> eller 55362480</w:t>
      </w:r>
      <w:r w:rsidR="008B4391">
        <w:t>.</w:t>
      </w:r>
      <w:r w:rsidRPr="00C019DF">
        <w:t xml:space="preserve"> </w:t>
      </w:r>
    </w:p>
    <w:p w:rsidR="00C019DF" w:rsidRDefault="00C019DF" w:rsidP="00C019DF">
      <w:r w:rsidRPr="00C019DF">
        <w:t xml:space="preserve">Hvis du allerede har et login, skal du blot angive din </w:t>
      </w:r>
      <w:r w:rsidR="00E35641" w:rsidRPr="00C019DF">
        <w:t>e-mailadresse</w:t>
      </w:r>
      <w:r w:rsidRPr="00C019DF">
        <w:t xml:space="preserve"> og adgangskode og klikke på </w:t>
      </w:r>
      <w:r w:rsidRPr="00C51891">
        <w:t>'</w:t>
      </w:r>
      <w:r w:rsidRPr="00C51891">
        <w:rPr>
          <w:i/>
        </w:rPr>
        <w:t>Log på</w:t>
      </w:r>
      <w:r w:rsidRPr="00C51891">
        <w:t xml:space="preserve">' </w:t>
      </w:r>
      <w:r w:rsidRPr="00C019DF">
        <w:t xml:space="preserve">knappen. </w:t>
      </w:r>
    </w:p>
    <w:p w:rsidR="00C019DF" w:rsidRPr="00C019DF" w:rsidRDefault="00FB6A56" w:rsidP="00C019DF">
      <w:r>
        <w:rPr>
          <w:noProof/>
          <w:lang w:eastAsia="da-DK"/>
        </w:rPr>
        <w:drawing>
          <wp:inline distT="0" distB="0" distL="0" distR="0" wp14:anchorId="0E3FAD1D">
            <wp:extent cx="5411972" cy="335616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8" cy="3373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957" w:rsidRDefault="001B4957"/>
    <w:p w:rsidR="00E22C9B" w:rsidRDefault="00C51891">
      <w:r>
        <w:t>For at kunne anmelde skal du oprette dig ved at klikke på ’</w:t>
      </w:r>
      <w:r w:rsidRPr="00C51891">
        <w:rPr>
          <w:i/>
        </w:rPr>
        <w:t>Privat</w:t>
      </w:r>
      <w:r>
        <w:t>’.</w:t>
      </w:r>
    </w:p>
    <w:p w:rsidR="00C51891" w:rsidRDefault="00A821A0">
      <w:r>
        <w:rPr>
          <w:noProof/>
          <w:lang w:eastAsia="da-DK"/>
        </w:rPr>
        <w:drawing>
          <wp:inline distT="0" distB="0" distL="0" distR="0" wp14:anchorId="32F72B00">
            <wp:extent cx="4284921" cy="1524011"/>
            <wp:effectExtent l="19050" t="19050" r="20955" b="1905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55417"/>
                    <a:stretch/>
                  </pic:blipFill>
                  <pic:spPr bwMode="auto">
                    <a:xfrm>
                      <a:off x="0" y="0"/>
                      <a:ext cx="4391562" cy="15619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891" w:rsidRDefault="00C51891" w:rsidP="00C019DF">
      <w:pPr>
        <w:rPr>
          <w:b/>
          <w:bCs/>
        </w:rPr>
      </w:pPr>
    </w:p>
    <w:p w:rsidR="00C019DF" w:rsidRPr="00C019DF" w:rsidRDefault="00C51891" w:rsidP="00C019DF">
      <w:r w:rsidRPr="00E6015A">
        <w:rPr>
          <w:b/>
          <w:bCs/>
          <w:sz w:val="24"/>
        </w:rPr>
        <w:t>O</w:t>
      </w:r>
      <w:r w:rsidR="00C019DF" w:rsidRPr="00E6015A">
        <w:rPr>
          <w:b/>
          <w:bCs/>
          <w:sz w:val="24"/>
        </w:rPr>
        <w:t>pret en anmeldelse af jordflytning</w:t>
      </w:r>
      <w:r w:rsidR="00C019DF" w:rsidRPr="00C019DF">
        <w:rPr>
          <w:b/>
          <w:bCs/>
        </w:rPr>
        <w:t xml:space="preserve"> </w:t>
      </w:r>
    </w:p>
    <w:p w:rsidR="00C019DF" w:rsidRPr="00C019DF" w:rsidRDefault="00C019DF" w:rsidP="00C019DF">
      <w:r w:rsidRPr="00C019DF">
        <w:t xml:space="preserve">Du opretter en </w:t>
      </w:r>
      <w:r w:rsidR="00E35641">
        <w:t xml:space="preserve">ny anmeldelse ved at klikke på </w:t>
      </w:r>
      <w:r w:rsidR="00E35641" w:rsidRPr="00E35641">
        <w:rPr>
          <w:i/>
        </w:rPr>
        <w:t>’</w:t>
      </w:r>
      <w:r w:rsidR="00E17330" w:rsidRPr="00E35641">
        <w:rPr>
          <w:i/>
        </w:rPr>
        <w:t>Anmeld Jordflytning</w:t>
      </w:r>
      <w:r w:rsidR="00E35641" w:rsidRPr="00E35641">
        <w:rPr>
          <w:i/>
        </w:rPr>
        <w:t>’</w:t>
      </w:r>
      <w:r w:rsidRPr="00C019DF">
        <w:t>. D</w:t>
      </w:r>
      <w:r w:rsidR="00E17330">
        <w:t>u sk</w:t>
      </w:r>
      <w:r w:rsidRPr="00C019DF">
        <w:t>al</w:t>
      </w:r>
      <w:r w:rsidR="00E17330">
        <w:t xml:space="preserve"> herefter oplyse</w:t>
      </w:r>
      <w:r w:rsidR="00553BB9">
        <w:t>,</w:t>
      </w:r>
      <w:r w:rsidR="00E17330">
        <w:t xml:space="preserve"> hvad du ved om jord</w:t>
      </w:r>
      <w:r w:rsidR="00695C6C">
        <w:t>flytningen</w:t>
      </w:r>
      <w:r w:rsidR="00E17330">
        <w:t>.</w:t>
      </w:r>
      <w:r w:rsidRPr="00C019DF">
        <w:t xml:space="preserve"> </w:t>
      </w:r>
    </w:p>
    <w:p w:rsidR="00E17330" w:rsidRDefault="00EB3683" w:rsidP="00C019DF">
      <w:r>
        <w:rPr>
          <w:noProof/>
          <w:lang w:eastAsia="da-DK"/>
        </w:rPr>
        <w:drawing>
          <wp:inline distT="0" distB="0" distL="0" distR="0" wp14:anchorId="22097193">
            <wp:extent cx="5958840" cy="1472741"/>
            <wp:effectExtent l="19050" t="19050" r="22860" b="133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10" cy="1488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17330" w:rsidRDefault="00E02340" w:rsidP="00C019DF">
      <w:r>
        <w:t>Undervejs i</w:t>
      </w:r>
      <w:r w:rsidR="00F750D9">
        <w:t xml:space="preserve"> anmeldelsen er det hele tiden muligt at gemme anmeldelsen. Hvis du trykker på ’</w:t>
      </w:r>
      <w:r w:rsidR="00F750D9" w:rsidRPr="00F750D9">
        <w:rPr>
          <w:i/>
        </w:rPr>
        <w:t>Gem</w:t>
      </w:r>
      <w:r w:rsidR="00F750D9">
        <w:t xml:space="preserve">’ betyder det at anmeldelsen </w:t>
      </w:r>
      <w:r w:rsidR="0073109C">
        <w:t xml:space="preserve">vil blive gemt som en kladde, som </w:t>
      </w:r>
      <w:r w:rsidR="00F750D9">
        <w:t>er tilgængelig</w:t>
      </w:r>
      <w:r w:rsidR="00E35641">
        <w:t>,</w:t>
      </w:r>
      <w:r w:rsidR="00F750D9">
        <w:t xml:space="preserve"> næste gang du logger på Flytjord.dk. Anmeldelsen bliver først sendt til kommunen i det øjeblik</w:t>
      </w:r>
      <w:r>
        <w:t>,</w:t>
      </w:r>
      <w:r w:rsidR="00F750D9">
        <w:t xml:space="preserve"> der trykkes på ’</w:t>
      </w:r>
      <w:r w:rsidR="00F750D9" w:rsidRPr="00F750D9">
        <w:rPr>
          <w:i/>
        </w:rPr>
        <w:t>Indsend</w:t>
      </w:r>
      <w:r w:rsidR="00F750D9">
        <w:t>’.</w:t>
      </w:r>
    </w:p>
    <w:p w:rsidR="0073109C" w:rsidRDefault="0073109C" w:rsidP="00C019DF">
      <w:r>
        <w:t xml:space="preserve">Ved klik på: </w:t>
      </w:r>
      <w:r>
        <w:rPr>
          <w:noProof/>
          <w:lang w:eastAsia="da-DK"/>
        </w:rPr>
        <w:drawing>
          <wp:inline distT="0" distB="0" distL="0" distR="0" wp14:anchorId="09BB1B8C" wp14:editId="1CBE5852">
            <wp:extent cx="657225" cy="188903"/>
            <wp:effectExtent l="0" t="0" r="0" b="190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193" cy="20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kan man altid komme tilbage til forsiden</w:t>
      </w:r>
      <w:r w:rsidR="00E35641">
        <w:t>,</w:t>
      </w:r>
      <w:r>
        <w:t xml:space="preserve"> hvor man kan se en oversigt over alle indsendte anmeldelser.</w:t>
      </w:r>
    </w:p>
    <w:p w:rsidR="0073109C" w:rsidRDefault="0073109C" w:rsidP="00C019DF">
      <w:r>
        <w:rPr>
          <w:noProof/>
          <w:lang w:eastAsia="da-DK"/>
        </w:rPr>
        <w:drawing>
          <wp:inline distT="0" distB="0" distL="0" distR="0" wp14:anchorId="7A92A341" wp14:editId="425696B7">
            <wp:extent cx="5638800" cy="992260"/>
            <wp:effectExtent l="19050" t="19050" r="19050" b="1778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8720" cy="10045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109C" w:rsidRDefault="0073109C" w:rsidP="00C019DF">
      <w:pPr>
        <w:rPr>
          <w:u w:val="single"/>
        </w:rPr>
      </w:pPr>
    </w:p>
    <w:p w:rsidR="00C019DF" w:rsidRPr="00E6015A" w:rsidRDefault="00E02340" w:rsidP="00C019DF">
      <w:pPr>
        <w:rPr>
          <w:b/>
          <w:sz w:val="24"/>
        </w:rPr>
      </w:pPr>
      <w:r w:rsidRPr="00E6015A">
        <w:rPr>
          <w:b/>
          <w:sz w:val="24"/>
        </w:rPr>
        <w:t>O</w:t>
      </w:r>
      <w:r w:rsidR="00C019DF" w:rsidRPr="00E6015A">
        <w:rPr>
          <w:b/>
          <w:sz w:val="24"/>
        </w:rPr>
        <w:t xml:space="preserve">plysningerne </w:t>
      </w:r>
      <w:r w:rsidR="0013155D" w:rsidRPr="00E6015A">
        <w:rPr>
          <w:b/>
          <w:sz w:val="24"/>
        </w:rPr>
        <w:t xml:space="preserve">som </w:t>
      </w:r>
      <w:r w:rsidR="00EB3683" w:rsidRPr="00E6015A">
        <w:rPr>
          <w:b/>
          <w:sz w:val="24"/>
        </w:rPr>
        <w:t>kræves ved anmeldelse af en jordflytning</w:t>
      </w:r>
    </w:p>
    <w:p w:rsidR="00862FC7" w:rsidRPr="00695C6C" w:rsidRDefault="00E02340" w:rsidP="00862FC7">
      <w:r>
        <w:t>Først skal du indtaste</w:t>
      </w:r>
      <w:r w:rsidR="00142F9A">
        <w:t xml:space="preserve"> oplysninger om jordens oprindelsessted. Du kan markere</w:t>
      </w:r>
      <w:r w:rsidR="00695C6C">
        <w:t>,</w:t>
      </w:r>
      <w:r w:rsidR="00142F9A">
        <w:t xml:space="preserve"> at jorden stammer fra enten ’</w:t>
      </w:r>
      <w:r w:rsidR="00142F9A" w:rsidRPr="00142F9A">
        <w:rPr>
          <w:i/>
        </w:rPr>
        <w:t>Ejendom</w:t>
      </w:r>
      <w:r w:rsidR="00142F9A">
        <w:t>’, ’</w:t>
      </w:r>
      <w:r w:rsidR="00142F9A" w:rsidRPr="00142F9A">
        <w:rPr>
          <w:i/>
        </w:rPr>
        <w:t>Offentlig vej</w:t>
      </w:r>
      <w:r w:rsidR="00142F9A">
        <w:t>’ eller ’</w:t>
      </w:r>
      <w:r w:rsidR="00142F9A" w:rsidRPr="00142F9A">
        <w:rPr>
          <w:i/>
        </w:rPr>
        <w:t>Anden oprindelse</w:t>
      </w:r>
      <w:r w:rsidR="00142F9A">
        <w:t>’. ’</w:t>
      </w:r>
      <w:r w:rsidR="00142F9A" w:rsidRPr="00142F9A">
        <w:rPr>
          <w:i/>
        </w:rPr>
        <w:t>Offentlig vej</w:t>
      </w:r>
      <w:r w:rsidR="00142F9A">
        <w:t>’</w:t>
      </w:r>
      <w:r w:rsidR="00862FC7">
        <w:t xml:space="preserve"> skal vælges</w:t>
      </w:r>
      <w:r>
        <w:t>,</w:t>
      </w:r>
      <w:r w:rsidR="00862FC7">
        <w:t xml:space="preserve"> hvis der graves i vejarealer. I </w:t>
      </w:r>
      <w:r w:rsidR="005E6FDD">
        <w:t>de fleste</w:t>
      </w:r>
      <w:r w:rsidR="00862FC7">
        <w:t xml:space="preserve"> øvrige tilfælde vælges </w:t>
      </w:r>
      <w:r w:rsidR="00862FC7">
        <w:rPr>
          <w:i/>
        </w:rPr>
        <w:t xml:space="preserve">’Ejendom’. </w:t>
      </w:r>
      <w:r w:rsidR="00862FC7">
        <w:t>Hvis der skal graves på et areal uden en adresse</w:t>
      </w:r>
      <w:r>
        <w:t>,</w:t>
      </w:r>
      <w:r w:rsidR="00862FC7">
        <w:t xml:space="preserve"> så skal du skrive nærmeste adresse, og dernæst bruge kortet til at indtegne det præcise areal</w:t>
      </w:r>
      <w:r w:rsidR="005E6FDD">
        <w:t>,</w:t>
      </w:r>
      <w:r w:rsidR="00862FC7">
        <w:t xml:space="preserve"> hvorfra der graves (se nedenfor). </w:t>
      </w:r>
    </w:p>
    <w:p w:rsidR="00142F9A" w:rsidRDefault="00142F9A" w:rsidP="00C019DF">
      <w:r>
        <w:rPr>
          <w:noProof/>
          <w:lang w:eastAsia="da-DK"/>
        </w:rPr>
        <w:drawing>
          <wp:inline distT="0" distB="0" distL="0" distR="0" wp14:anchorId="46C1EF29" wp14:editId="4D16A684">
            <wp:extent cx="3676650" cy="1220705"/>
            <wp:effectExtent l="19050" t="19050" r="19050" b="1778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128" cy="12394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7168" w:rsidRDefault="00E47168">
      <w:r>
        <w:br w:type="page"/>
      </w:r>
    </w:p>
    <w:p w:rsidR="00142F9A" w:rsidRDefault="00142F9A" w:rsidP="00C019DF">
      <w:r>
        <w:lastRenderedPageBreak/>
        <w:t xml:space="preserve">Adressen/vejnavnet kan fremsøges i feltet </w:t>
      </w:r>
      <w:r w:rsidR="005E6FDD">
        <w:t>ved at indtaste vejnavn og nummer</w:t>
      </w:r>
      <w:r w:rsidR="00B624E1">
        <w:t>,</w:t>
      </w:r>
      <w:r w:rsidR="005E6FDD">
        <w:t xml:space="preserve"> </w:t>
      </w:r>
      <w:r>
        <w:t>og der vælges ud fra de fremsøgte resultater.</w:t>
      </w:r>
    </w:p>
    <w:p w:rsidR="00142F9A" w:rsidRDefault="00142F9A" w:rsidP="00C019DF">
      <w:r>
        <w:rPr>
          <w:noProof/>
          <w:lang w:eastAsia="da-DK"/>
        </w:rPr>
        <w:drawing>
          <wp:inline distT="0" distB="0" distL="0" distR="0" wp14:anchorId="7EA57F1D" wp14:editId="4E48D05B">
            <wp:extent cx="4067175" cy="2652852"/>
            <wp:effectExtent l="19050" t="19050" r="9525" b="1460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8731" cy="26603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109C" w:rsidRDefault="0073109C" w:rsidP="00C019DF"/>
    <w:p w:rsidR="00E47168" w:rsidRDefault="00E47168" w:rsidP="00C019DF"/>
    <w:p w:rsidR="00142F9A" w:rsidRDefault="00A821A0" w:rsidP="00C019DF">
      <w:r>
        <w:t>Når adressen er valgt</w:t>
      </w:r>
      <w:r w:rsidR="002E4B95">
        <w:t>,</w:t>
      </w:r>
      <w:r>
        <w:t xml:space="preserve"> skal du indtegne den præcise placering af området</w:t>
      </w:r>
      <w:r w:rsidR="002E4B95">
        <w:t>,</w:t>
      </w:r>
      <w:r>
        <w:t xml:space="preserve"> hvorfra jorden skal flyttes. Dette gøres ved at trykke på ’</w:t>
      </w:r>
      <w:r>
        <w:rPr>
          <w:i/>
        </w:rPr>
        <w:t>T</w:t>
      </w:r>
      <w:r w:rsidRPr="00A821A0">
        <w:rPr>
          <w:i/>
        </w:rPr>
        <w:t>egn</w:t>
      </w:r>
      <w:r>
        <w:t xml:space="preserve">’. </w:t>
      </w:r>
      <w:r w:rsidR="005759B0">
        <w:t xml:space="preserve">Marker området ved at klikke i kortet. Indtegning afsluttes med dobbeltklik. </w:t>
      </w:r>
      <w:r>
        <w:t>Efter indtegning vil du få besked</w:t>
      </w:r>
      <w:r w:rsidR="002E4B95">
        <w:t>,</w:t>
      </w:r>
      <w:r>
        <w:t xml:space="preserve"> hvis flytning af jorden kan foretages uden anmeldelse til kommunen.</w:t>
      </w:r>
    </w:p>
    <w:p w:rsidR="008408D9" w:rsidRPr="00862FC7" w:rsidRDefault="008408D9" w:rsidP="00C019DF">
      <w:r w:rsidRPr="00862FC7">
        <w:rPr>
          <w:noProof/>
          <w:lang w:eastAsia="da-DK"/>
        </w:rPr>
        <w:drawing>
          <wp:inline distT="0" distB="0" distL="0" distR="0" wp14:anchorId="616CBE97" wp14:editId="59C81FA1">
            <wp:extent cx="3467100" cy="2103094"/>
            <wp:effectExtent l="19050" t="19050" r="19050" b="1206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3331" cy="21190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3109C" w:rsidRDefault="0073109C" w:rsidP="00862FC7"/>
    <w:p w:rsidR="00E47168" w:rsidRDefault="00E47168">
      <w:r>
        <w:br w:type="page"/>
      </w:r>
    </w:p>
    <w:p w:rsidR="00695C6C" w:rsidRDefault="00862FC7" w:rsidP="00862FC7">
      <w:r w:rsidRPr="00862FC7">
        <w:lastRenderedPageBreak/>
        <w:t xml:space="preserve">Hvis du </w:t>
      </w:r>
      <w:r w:rsidR="00B624E1">
        <w:t>tegner forkert på kortet</w:t>
      </w:r>
      <w:r w:rsidR="00E35641">
        <w:t>,</w:t>
      </w:r>
      <w:r w:rsidR="00B624E1">
        <w:t xml:space="preserve"> kan du</w:t>
      </w:r>
      <w:r w:rsidR="005759B0">
        <w:t xml:space="preserve"> lave en ny indtegning, som erstatter den tidligere</w:t>
      </w:r>
      <w:r w:rsidRPr="00862FC7">
        <w:t>. Hvis du kan se på kortet</w:t>
      </w:r>
      <w:r w:rsidR="00B624E1">
        <w:t>,</w:t>
      </w:r>
      <w:r w:rsidRPr="00862FC7">
        <w:t xml:space="preserve"> at det ikke er den korrekte lokalitet</w:t>
      </w:r>
      <w:r w:rsidR="00B624E1">
        <w:t>,</w:t>
      </w:r>
      <w:r w:rsidRPr="00862FC7">
        <w:t xml:space="preserve"> kan du klikke på </w:t>
      </w:r>
      <w:r w:rsidRPr="00862FC7">
        <w:rPr>
          <w:i/>
        </w:rPr>
        <w:t>’Nyt sted’</w:t>
      </w:r>
      <w:r w:rsidRPr="00862FC7">
        <w:t>. Dette får dig tilbage</w:t>
      </w:r>
      <w:r w:rsidR="00B624E1">
        <w:t>,</w:t>
      </w:r>
      <w:r w:rsidRPr="00862FC7">
        <w:t xml:space="preserve"> så du kan indtaste en ny adresse. Den tidligere fremsøgte adresse bliver slettet. Det er altså ikke muligt at anmelde jordflytning fra to forskellige lokaliteter</w:t>
      </w:r>
      <w:r>
        <w:t xml:space="preserve"> på én anmeldelse</w:t>
      </w:r>
      <w:r w:rsidRPr="00862FC7">
        <w:t>.</w:t>
      </w:r>
      <w:r>
        <w:t xml:space="preserve"> I dette tilfælde er det nødvendigt at færdiggøre én anmeldelse</w:t>
      </w:r>
      <w:r w:rsidR="00B624E1">
        <w:t xml:space="preserve"> ad gangen.</w:t>
      </w:r>
      <w:r>
        <w:t xml:space="preserve"> </w:t>
      </w:r>
    </w:p>
    <w:p w:rsidR="00695C6C" w:rsidRDefault="00695C6C" w:rsidP="00695C6C">
      <w:r>
        <w:t xml:space="preserve">Når der er tale om en jordflytning fra et vejareal klikkes på </w:t>
      </w:r>
      <w:r w:rsidRPr="007A6EE1">
        <w:rPr>
          <w:i/>
        </w:rPr>
        <w:t>’Offentlig vej</w:t>
      </w:r>
      <w:r>
        <w:t>’</w:t>
      </w:r>
      <w:r w:rsidR="00E35641">
        <w:t>,</w:t>
      </w:r>
      <w:r>
        <w:t xml:space="preserve"> og vejen kan søges frem ud fra vejnavnet. Herefter indtegnes i kortet det område</w:t>
      </w:r>
      <w:r w:rsidR="00911A7D">
        <w:t>,</w:t>
      </w:r>
      <w:r>
        <w:t xml:space="preserve"> hvorfra der flyttes jord. Hvis der er tale om </w:t>
      </w:r>
      <w:r w:rsidR="002E4B95">
        <w:t xml:space="preserve">et projekt med </w:t>
      </w:r>
      <w:r>
        <w:t xml:space="preserve">jordflytning fra flere veje </w:t>
      </w:r>
      <w:r w:rsidR="002E4B95">
        <w:t>i samme område</w:t>
      </w:r>
      <w:r w:rsidR="00E35641">
        <w:t>,</w:t>
      </w:r>
      <w:r w:rsidR="002E4B95">
        <w:t xml:space="preserve"> </w:t>
      </w:r>
      <w:r>
        <w:t xml:space="preserve">udvælges én </w:t>
      </w:r>
      <w:r w:rsidR="002E4B95">
        <w:t>af vejene</w:t>
      </w:r>
      <w:r>
        <w:t xml:space="preserve">, hvorefter </w:t>
      </w:r>
      <w:r w:rsidR="002E4B95">
        <w:t xml:space="preserve">arbejdet på de omfattede veje </w:t>
      </w:r>
      <w:r>
        <w:t xml:space="preserve">indtegnes på kortet. En komplet </w:t>
      </w:r>
      <w:r w:rsidR="00153B2A">
        <w:t>oversigt over de berørte veje skal</w:t>
      </w:r>
      <w:r>
        <w:t xml:space="preserve"> anføres i </w:t>
      </w:r>
      <w:r w:rsidRPr="007A6EE1">
        <w:rPr>
          <w:i/>
        </w:rPr>
        <w:t>’Bemærkning til anmeldelsen’</w:t>
      </w:r>
      <w:r>
        <w:t>.</w:t>
      </w:r>
    </w:p>
    <w:p w:rsidR="007A6EE1" w:rsidRDefault="00911A7D" w:rsidP="00C019DF">
      <w:r>
        <w:rPr>
          <w:noProof/>
          <w:lang w:eastAsia="da-DK"/>
        </w:rPr>
        <w:drawing>
          <wp:inline distT="0" distB="0" distL="0" distR="0" wp14:anchorId="32580CCD" wp14:editId="1F6D608C">
            <wp:extent cx="6120130" cy="2491740"/>
            <wp:effectExtent l="19050" t="19050" r="13970" b="2286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1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1A7D" w:rsidRDefault="00911A7D" w:rsidP="00C019DF"/>
    <w:p w:rsidR="00E47168" w:rsidRDefault="00E47168">
      <w:pPr>
        <w:rPr>
          <w:b/>
        </w:rPr>
      </w:pPr>
      <w:r>
        <w:rPr>
          <w:b/>
        </w:rPr>
        <w:br w:type="page"/>
      </w:r>
    </w:p>
    <w:p w:rsidR="00E47168" w:rsidRPr="00E6015A" w:rsidRDefault="00E6015A" w:rsidP="00C019DF">
      <w:pPr>
        <w:rPr>
          <w:b/>
          <w:sz w:val="24"/>
        </w:rPr>
      </w:pPr>
      <w:r>
        <w:rPr>
          <w:b/>
          <w:sz w:val="24"/>
        </w:rPr>
        <w:lastRenderedPageBreak/>
        <w:t>Jorden</w:t>
      </w:r>
    </w:p>
    <w:p w:rsidR="00F908CD" w:rsidRDefault="00F908CD" w:rsidP="00C019DF">
      <w:r>
        <w:t>Herefter har vi brug for viden om jorden. Dette kan udfyldes ved at klikke på ’</w:t>
      </w:r>
      <w:r w:rsidRPr="00F908CD">
        <w:rPr>
          <w:i/>
        </w:rPr>
        <w:t>2. Jorden</w:t>
      </w:r>
      <w:r>
        <w:t>’ eller ’</w:t>
      </w:r>
      <w:r w:rsidRPr="00F908CD">
        <w:rPr>
          <w:i/>
        </w:rPr>
        <w:t>Fortsæt anmeldelsen</w:t>
      </w:r>
      <w:r>
        <w:t>’.</w:t>
      </w:r>
    </w:p>
    <w:p w:rsidR="00A821A0" w:rsidRDefault="00F908CD" w:rsidP="00C019DF">
      <w:r>
        <w:rPr>
          <w:noProof/>
          <w:lang w:eastAsia="da-DK"/>
        </w:rPr>
        <w:drawing>
          <wp:inline distT="0" distB="0" distL="0" distR="0" wp14:anchorId="2D1FD09C">
            <wp:extent cx="3190875" cy="5041237"/>
            <wp:effectExtent l="19050" t="19050" r="9525" b="2667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82" cy="5091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1A7D" w:rsidRDefault="00911A7D" w:rsidP="00C019DF"/>
    <w:p w:rsidR="00E47168" w:rsidRDefault="00E47168">
      <w:r>
        <w:br w:type="page"/>
      </w:r>
    </w:p>
    <w:p w:rsidR="00F908CD" w:rsidRDefault="003600DF" w:rsidP="00C019DF">
      <w:r>
        <w:lastRenderedPageBreak/>
        <w:t xml:space="preserve">Ud fra </w:t>
      </w:r>
      <w:r w:rsidR="00911A7D">
        <w:t>lokalitetens forurenings</w:t>
      </w:r>
      <w:r>
        <w:t xml:space="preserve">status vil </w:t>
      </w:r>
      <w:r w:rsidR="00911A7D">
        <w:t xml:space="preserve">jorden </w:t>
      </w:r>
      <w:r>
        <w:t>automatisk kategorisere</w:t>
      </w:r>
      <w:r w:rsidR="000730DA">
        <w:t>s</w:t>
      </w:r>
      <w:r w:rsidR="00A5754C">
        <w:t xml:space="preserve"> som klasse 3 eller 4, hvis det er </w:t>
      </w:r>
      <w:r w:rsidR="000730DA">
        <w:t xml:space="preserve">en </w:t>
      </w:r>
      <w:r w:rsidR="00A5754C">
        <w:t>jord</w:t>
      </w:r>
      <w:r w:rsidR="000730DA">
        <w:t>flytning</w:t>
      </w:r>
      <w:r w:rsidR="00911A7D">
        <w:t>,</w:t>
      </w:r>
      <w:r w:rsidR="00A5754C">
        <w:t xml:space="preserve"> som skal anmeldes</w:t>
      </w:r>
      <w:r>
        <w:t xml:space="preserve">. </w:t>
      </w:r>
      <w:r w:rsidR="00A5754C">
        <w:t>Det er kun muligt at nedklassificere jorden</w:t>
      </w:r>
      <w:r w:rsidR="00911A7D">
        <w:t>,</w:t>
      </w:r>
      <w:r w:rsidR="00A5754C">
        <w:t xml:space="preserve"> hvis du har konkret viden om jordens forureningsniveau. </w:t>
      </w:r>
      <w:r>
        <w:t>Hvis du ønsker at nedklassificere jorden</w:t>
      </w:r>
      <w:r w:rsidR="00911A7D">
        <w:t>,</w:t>
      </w:r>
      <w:r>
        <w:t xml:space="preserve"> er det</w:t>
      </w:r>
      <w:r w:rsidR="00A5754C">
        <w:t xml:space="preserve"> derfor</w:t>
      </w:r>
      <w:r>
        <w:t xml:space="preserve"> nødvendigt</w:t>
      </w:r>
      <w:r w:rsidR="00911A7D">
        <w:t>,</w:t>
      </w:r>
      <w:r>
        <w:t xml:space="preserve"> at du vedhæfter dokumentation i form af relevante analyser.</w:t>
      </w:r>
      <w:r w:rsidR="00A5754C">
        <w:t xml:space="preserve"> Uden e</w:t>
      </w:r>
      <w:r w:rsidR="00B624E1">
        <w:t>t</w:t>
      </w:r>
      <w:r w:rsidR="00A5754C">
        <w:t xml:space="preserve"> vedhæft</w:t>
      </w:r>
      <w:r w:rsidR="00B624E1">
        <w:t>et dokument</w:t>
      </w:r>
      <w:r w:rsidR="00A5754C">
        <w:t xml:space="preserve"> er det </w:t>
      </w:r>
      <w:r w:rsidR="00A5754C" w:rsidRPr="00A5754C">
        <w:rPr>
          <w:u w:val="single"/>
        </w:rPr>
        <w:t>ikke</w:t>
      </w:r>
      <w:r w:rsidR="00A5754C">
        <w:t xml:space="preserve"> muligt at ændre forureningsklasse.</w:t>
      </w:r>
    </w:p>
    <w:p w:rsidR="00166AB7" w:rsidRDefault="00166AB7" w:rsidP="00C019DF">
      <w:r>
        <w:t xml:space="preserve">Herefter </w:t>
      </w:r>
      <w:r w:rsidR="0007631A">
        <w:t>udfyldes de resterende felter</w:t>
      </w:r>
      <w:r w:rsidR="00153B2A">
        <w:t>,</w:t>
      </w:r>
      <w:r w:rsidR="0007631A">
        <w:t xml:space="preserve"> herunder </w:t>
      </w:r>
      <w:r>
        <w:t xml:space="preserve">den forventede jordmængde og kørselstidspunktet. Jordmængden opgøres i tons. Der omregnes ud fra </w:t>
      </w:r>
      <w:r w:rsidR="001D1452">
        <w:t xml:space="preserve">at </w:t>
      </w:r>
      <w:r>
        <w:t>1m</w:t>
      </w:r>
      <w:r w:rsidRPr="00166AB7">
        <w:rPr>
          <w:vertAlign w:val="superscript"/>
        </w:rPr>
        <w:t>3</w:t>
      </w:r>
      <w:r>
        <w:t xml:space="preserve"> = 1,8 tons.</w:t>
      </w:r>
    </w:p>
    <w:p w:rsidR="001D1452" w:rsidRDefault="00E6507D" w:rsidP="00C019DF">
      <w:r>
        <w:t xml:space="preserve">Beskrivelse af lokalitetens historik, jordarbejdet og/eller projektet </w:t>
      </w:r>
      <w:r w:rsidR="001D1452">
        <w:t>kan påføres i det rette felt under ’</w:t>
      </w:r>
      <w:r w:rsidR="001D1452" w:rsidRPr="001D1452">
        <w:rPr>
          <w:i/>
        </w:rPr>
        <w:t>Bemærkninger</w:t>
      </w:r>
      <w:r w:rsidR="001D1452">
        <w:t>’.</w:t>
      </w:r>
    </w:p>
    <w:p w:rsidR="00F908CD" w:rsidRDefault="00166AB7" w:rsidP="00C019DF">
      <w:r>
        <w:rPr>
          <w:noProof/>
          <w:lang w:eastAsia="da-DK"/>
        </w:rPr>
        <w:drawing>
          <wp:inline distT="0" distB="0" distL="0" distR="0" wp14:anchorId="3BBBE648" wp14:editId="489AE3B3">
            <wp:extent cx="5969675" cy="3905250"/>
            <wp:effectExtent l="19050" t="19050" r="12065" b="190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3473" cy="3907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EE1" w:rsidRDefault="007A6EE1" w:rsidP="00A5754C">
      <w:pPr>
        <w:rPr>
          <w:b/>
        </w:rPr>
      </w:pPr>
    </w:p>
    <w:p w:rsidR="00E47168" w:rsidRDefault="00E47168">
      <w:pPr>
        <w:rPr>
          <w:b/>
        </w:rPr>
      </w:pPr>
      <w:r>
        <w:rPr>
          <w:b/>
        </w:rPr>
        <w:br w:type="page"/>
      </w:r>
    </w:p>
    <w:p w:rsidR="00A5754C" w:rsidRPr="00E6015A" w:rsidRDefault="00E6015A" w:rsidP="00A5754C">
      <w:pPr>
        <w:rPr>
          <w:b/>
          <w:sz w:val="24"/>
        </w:rPr>
      </w:pPr>
      <w:r>
        <w:rPr>
          <w:b/>
          <w:sz w:val="24"/>
        </w:rPr>
        <w:lastRenderedPageBreak/>
        <w:t>Jord til kartering</w:t>
      </w:r>
    </w:p>
    <w:p w:rsidR="005759B0" w:rsidRDefault="00166AB7" w:rsidP="00C019DF">
      <w:r>
        <w:t>For at k</w:t>
      </w:r>
      <w:r w:rsidR="00B624E1">
        <w:t>unne vælge ’kartering’ er det i øjeblikket</w:t>
      </w:r>
      <w:r>
        <w:t xml:space="preserve"> nødvendigt at </w:t>
      </w:r>
      <w:r w:rsidR="005759B0">
        <w:t xml:space="preserve">sætte krydse </w:t>
      </w:r>
      <w:r w:rsidR="00B624E1">
        <w:t xml:space="preserve">i </w:t>
      </w:r>
      <w:r w:rsidR="00B624E1" w:rsidRPr="00B624E1">
        <w:rPr>
          <w:i/>
        </w:rPr>
        <w:t>’</w:t>
      </w:r>
      <w:r w:rsidR="00B624E1">
        <w:rPr>
          <w:i/>
        </w:rPr>
        <w:t>I</w:t>
      </w:r>
      <w:r w:rsidR="005759B0" w:rsidRPr="00B624E1">
        <w:rPr>
          <w:i/>
        </w:rPr>
        <w:t>ntakt</w:t>
      </w:r>
      <w:r w:rsidR="00B624E1">
        <w:rPr>
          <w:i/>
        </w:rPr>
        <w:t xml:space="preserve"> </w:t>
      </w:r>
      <w:r w:rsidR="005759B0" w:rsidRPr="00B624E1">
        <w:rPr>
          <w:i/>
        </w:rPr>
        <w:t>jord</w:t>
      </w:r>
      <w:r w:rsidR="00B624E1" w:rsidRPr="00B624E1">
        <w:rPr>
          <w:i/>
        </w:rPr>
        <w:t>’</w:t>
      </w:r>
      <w:r w:rsidR="001D1452">
        <w:t xml:space="preserve">. </w:t>
      </w:r>
      <w:r w:rsidR="005759B0">
        <w:t xml:space="preserve">Herefter fortsættes som ellers. </w:t>
      </w:r>
    </w:p>
    <w:p w:rsidR="005759B0" w:rsidRDefault="005759B0" w:rsidP="00C019DF">
      <w:r>
        <w:rPr>
          <w:noProof/>
          <w:lang w:eastAsia="da-DK"/>
        </w:rPr>
        <w:drawing>
          <wp:inline distT="0" distB="0" distL="0" distR="0" wp14:anchorId="3AC6405F" wp14:editId="43045289">
            <wp:extent cx="3723777" cy="2905125"/>
            <wp:effectExtent l="19050" t="19050" r="1016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0631" cy="2910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21A0" w:rsidRDefault="007E0EAE" w:rsidP="00C019DF">
      <w:r>
        <w:t>Nå</w:t>
      </w:r>
      <w:r w:rsidR="009B37C8">
        <w:t>r alle oplysninger om jorden er angivet</w:t>
      </w:r>
      <w:r w:rsidR="000730DA">
        <w:t>,</w:t>
      </w:r>
      <w:r>
        <w:t xml:space="preserve"> kan du gå videre. Klik på ’</w:t>
      </w:r>
      <w:r w:rsidRPr="007E0EAE">
        <w:rPr>
          <w:i/>
        </w:rPr>
        <w:t>Modtage</w:t>
      </w:r>
      <w:r>
        <w:rPr>
          <w:i/>
        </w:rPr>
        <w:t>r</w:t>
      </w:r>
      <w:r w:rsidRPr="007E0EAE">
        <w:rPr>
          <w:i/>
        </w:rPr>
        <w:t xml:space="preserve"> og transportør</w:t>
      </w:r>
      <w:r>
        <w:t xml:space="preserve">’ </w:t>
      </w:r>
    </w:p>
    <w:p w:rsidR="00066557" w:rsidRPr="00066557" w:rsidRDefault="00066557" w:rsidP="00C019DF">
      <w:pPr>
        <w:rPr>
          <w:b/>
        </w:rPr>
      </w:pPr>
    </w:p>
    <w:p w:rsidR="00066557" w:rsidRDefault="00066557" w:rsidP="00C019DF">
      <w:pPr>
        <w:rPr>
          <w:b/>
        </w:rPr>
      </w:pPr>
      <w:r w:rsidRPr="00E6015A">
        <w:rPr>
          <w:b/>
          <w:sz w:val="24"/>
        </w:rPr>
        <w:t>Modtager og transportør</w:t>
      </w:r>
    </w:p>
    <w:p w:rsidR="00E47168" w:rsidRPr="00E47168" w:rsidRDefault="00E47168" w:rsidP="00C019DF">
      <w:r>
        <w:t>Klik på ’</w:t>
      </w:r>
      <w:r w:rsidRPr="00AA6616">
        <w:rPr>
          <w:i/>
        </w:rPr>
        <w:t>Alle</w:t>
      </w:r>
      <w:r>
        <w:t xml:space="preserve">’ og du vil kunne se alle de modtagesteder, som kan modtage jorden. Det betyder, at hvis du f.eks. anmelder klasse 3 jord, vil du kun få vist anlæg, som kan modtage klasse 3 jord. Hvis der mangler et modtageanlæg på listen, så send os oplysningerne på </w:t>
      </w:r>
      <w:hyperlink r:id="rId19" w:history="1">
        <w:r w:rsidRPr="00F611CE">
          <w:rPr>
            <w:rStyle w:val="Hyperlink"/>
          </w:rPr>
          <w:t>jordforurening@vordingborg.dk</w:t>
        </w:r>
      </w:hyperlink>
      <w:r>
        <w:t xml:space="preserve">. Så skal vi nok sørge for at få det oprettet med det samme. </w:t>
      </w:r>
    </w:p>
    <w:p w:rsidR="00A821A0" w:rsidRDefault="007E0EAE" w:rsidP="00C019DF">
      <w:r>
        <w:rPr>
          <w:noProof/>
          <w:lang w:eastAsia="da-DK"/>
        </w:rPr>
        <w:drawing>
          <wp:inline distT="0" distB="0" distL="0" distR="0" wp14:anchorId="7FA7ADF9">
            <wp:extent cx="5767650" cy="2873829"/>
            <wp:effectExtent l="19050" t="19050" r="24130" b="2222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19" cy="2892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AD0" w:rsidRDefault="00684AD0" w:rsidP="00C019DF">
      <w:r>
        <w:lastRenderedPageBreak/>
        <w:t>Når anmeldelsen er godkendt af kommunen</w:t>
      </w:r>
      <w:r w:rsidR="00E35641">
        <w:t>,</w:t>
      </w:r>
      <w:r>
        <w:t xml:space="preserve"> er det ikke længere muligt at ændre på modtageanlægget. I dette tilfælde er det nødvendigt at</w:t>
      </w:r>
      <w:r w:rsidR="00B624E1">
        <w:t xml:space="preserve"> annullere anmeldelsen og</w:t>
      </w:r>
      <w:r>
        <w:t xml:space="preserve"> lave en ny</w:t>
      </w:r>
      <w:r w:rsidR="00705C42">
        <w:t>.</w:t>
      </w:r>
      <w:r>
        <w:t xml:space="preserve"> </w:t>
      </w:r>
    </w:p>
    <w:p w:rsidR="000B7945" w:rsidRDefault="000B7945" w:rsidP="00C019DF">
      <w:r>
        <w:t>Hvis du endnu ikke kender transportøren</w:t>
      </w:r>
      <w:r w:rsidR="00E35641">
        <w:t>,</w:t>
      </w:r>
      <w:r>
        <w:t xml:space="preserve"> skal </w:t>
      </w:r>
      <w:r w:rsidR="00E35641">
        <w:t>du vælge</w:t>
      </w:r>
      <w:r>
        <w:t xml:space="preserve"> </w:t>
      </w:r>
      <w:r w:rsidRPr="000B7945">
        <w:rPr>
          <w:i/>
        </w:rPr>
        <w:t xml:space="preserve">’Ukendt transportør. Ikke til </w:t>
      </w:r>
      <w:r>
        <w:rPr>
          <w:i/>
        </w:rPr>
        <w:t>Aa</w:t>
      </w:r>
      <w:r w:rsidRPr="000B7945">
        <w:rPr>
          <w:i/>
        </w:rPr>
        <w:t>rhus Havn</w:t>
      </w:r>
      <w:r>
        <w:t>’. Hvis d</w:t>
      </w:r>
      <w:r w:rsidR="000730DA">
        <w:t>er</w:t>
      </w:r>
      <w:r>
        <w:t xml:space="preserve"> mangler en transportør </w:t>
      </w:r>
      <w:r w:rsidR="000730DA">
        <w:t xml:space="preserve">på listen, </w:t>
      </w:r>
      <w:r>
        <w:t xml:space="preserve">skal du kontakte transportøren og bede vedkommende om selv at oprette sig. </w:t>
      </w:r>
    </w:p>
    <w:p w:rsidR="00AA6616" w:rsidRDefault="00AA6616" w:rsidP="00C019DF">
      <w:r>
        <w:t>Hvis du leder efter et tidligere anvendt modtageanlæg eller en tidligere anvendt transportør</w:t>
      </w:r>
      <w:r w:rsidR="0007631A">
        <w:t>,</w:t>
      </w:r>
      <w:r>
        <w:t xml:space="preserve"> kan du nemt finde disse ved at afgrænse til kun at få vist </w:t>
      </w:r>
      <w:r w:rsidRPr="00AA6616">
        <w:rPr>
          <w:i/>
        </w:rPr>
        <w:t>’Tidligere anvendte’</w:t>
      </w:r>
      <w:r>
        <w:t>.</w:t>
      </w:r>
    </w:p>
    <w:p w:rsidR="000B7945" w:rsidRDefault="00B624E1" w:rsidP="00C019DF">
      <w:r>
        <w:t>D</w:t>
      </w:r>
      <w:r w:rsidR="000B7945">
        <w:t>u</w:t>
      </w:r>
      <w:r>
        <w:t xml:space="preserve"> kan</w:t>
      </w:r>
      <w:r w:rsidR="000B7945">
        <w:t xml:space="preserve"> sortere </w:t>
      </w:r>
      <w:r w:rsidR="00AD5B8C">
        <w:t xml:space="preserve">i </w:t>
      </w:r>
      <w:r w:rsidR="000B7945">
        <w:t xml:space="preserve">listen </w:t>
      </w:r>
      <w:r w:rsidR="00AD5B8C">
        <w:t>ved at klikke på de blå overskrifter.</w:t>
      </w:r>
    </w:p>
    <w:p w:rsidR="00A821A0" w:rsidRDefault="004C736E" w:rsidP="00C019DF">
      <w:r>
        <w:rPr>
          <w:noProof/>
          <w:lang w:eastAsia="da-DK"/>
        </w:rPr>
        <w:drawing>
          <wp:inline distT="0" distB="0" distL="0" distR="0" wp14:anchorId="5417C899" wp14:editId="36B1A1C4">
            <wp:extent cx="6120130" cy="1468120"/>
            <wp:effectExtent l="19050" t="19050" r="13970" b="1778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68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23A2" w:rsidRDefault="00E523A2" w:rsidP="00C019DF">
      <w:pPr>
        <w:rPr>
          <w:b/>
        </w:rPr>
      </w:pPr>
    </w:p>
    <w:p w:rsidR="00AB640E" w:rsidRDefault="00AB640E" w:rsidP="00C019DF">
      <w:r w:rsidRPr="00AB640E">
        <w:t xml:space="preserve">Hvis jorden flyttes til et ikke godkendt modtageanlæg, f.eks. en mark eller privat ejendom, skal lokaliteten oprettes under: </w:t>
      </w:r>
      <w:r w:rsidRPr="00AB640E">
        <w:rPr>
          <w:i/>
        </w:rPr>
        <w:t>’Opret midlertidigt modtageanlæg’</w:t>
      </w:r>
      <w:r w:rsidRPr="00AB640E">
        <w:t>.</w:t>
      </w:r>
    </w:p>
    <w:p w:rsidR="00AB640E" w:rsidRPr="00AB640E" w:rsidRDefault="00AB640E" w:rsidP="00C019DF"/>
    <w:p w:rsidR="009077AA" w:rsidRPr="00E6015A" w:rsidRDefault="009077AA" w:rsidP="00C019DF">
      <w:pPr>
        <w:rPr>
          <w:b/>
          <w:sz w:val="24"/>
        </w:rPr>
      </w:pPr>
      <w:r w:rsidRPr="00E6015A">
        <w:rPr>
          <w:b/>
          <w:sz w:val="24"/>
        </w:rPr>
        <w:t>Kommunikation til kommune og øvrige interessenter</w:t>
      </w:r>
    </w:p>
    <w:p w:rsidR="00E523A2" w:rsidRDefault="00E523A2" w:rsidP="00C019DF">
      <w:r>
        <w:t>Når du har udfyldt modtager og transportør</w:t>
      </w:r>
      <w:r w:rsidR="00E35641">
        <w:t>,</w:t>
      </w:r>
      <w:r>
        <w:t xml:space="preserve"> kan du under ’</w:t>
      </w:r>
      <w:r>
        <w:rPr>
          <w:i/>
        </w:rPr>
        <w:t>Kommunikation</w:t>
      </w:r>
      <w:r>
        <w:t xml:space="preserve">’ tilføje </w:t>
      </w:r>
      <w:r w:rsidR="00E6507D">
        <w:t>bemærkninger til kommunen</w:t>
      </w:r>
      <w:r w:rsidR="00401E53">
        <w:t xml:space="preserve"> og/</w:t>
      </w:r>
      <w:r w:rsidR="00E6507D">
        <w:t>eller til jordmodtager</w:t>
      </w:r>
      <w:r>
        <w:t>.</w:t>
      </w:r>
    </w:p>
    <w:p w:rsidR="00257BFD" w:rsidRDefault="00802446" w:rsidP="00C019DF">
      <w:r>
        <w:t>Hvis der er flere interessenter, som bør have informationer om jordflytningen</w:t>
      </w:r>
      <w:r w:rsidR="00E35641">
        <w:t>,</w:t>
      </w:r>
      <w:r>
        <w:t xml:space="preserve"> kan de tilføjes under ’Advis’. Herefter er anmeldelsen klar til at blive indsendt ved at klikke på ’</w:t>
      </w:r>
      <w:r w:rsidRPr="00802446">
        <w:rPr>
          <w:i/>
        </w:rPr>
        <w:t>Indsend</w:t>
      </w:r>
      <w:r>
        <w:t>’.</w:t>
      </w:r>
    </w:p>
    <w:p w:rsidR="00257BFD" w:rsidRDefault="00257BFD" w:rsidP="00C019DF"/>
    <w:p w:rsidR="00AD5B8C" w:rsidRDefault="00E523A2" w:rsidP="00C019DF">
      <w:pPr>
        <w:rPr>
          <w:b/>
          <w:bCs/>
        </w:rPr>
      </w:pPr>
      <w:r>
        <w:rPr>
          <w:b/>
          <w:bCs/>
          <w:noProof/>
          <w:lang w:eastAsia="da-DK"/>
        </w:rPr>
        <w:drawing>
          <wp:inline distT="0" distB="0" distL="0" distR="0" wp14:anchorId="1E47145F">
            <wp:extent cx="5880735" cy="1962559"/>
            <wp:effectExtent l="19050" t="19050" r="24765" b="1905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41" cy="19787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640E" w:rsidRDefault="00AB640E">
      <w:pPr>
        <w:rPr>
          <w:b/>
          <w:bCs/>
        </w:rPr>
      </w:pPr>
      <w:r>
        <w:rPr>
          <w:b/>
          <w:bCs/>
        </w:rPr>
        <w:br w:type="page"/>
      </w:r>
    </w:p>
    <w:p w:rsidR="00C94282" w:rsidRPr="00E6015A" w:rsidRDefault="00C94282" w:rsidP="00C019DF">
      <w:pPr>
        <w:rPr>
          <w:b/>
          <w:bCs/>
          <w:sz w:val="24"/>
        </w:rPr>
      </w:pPr>
      <w:r w:rsidRPr="00E6015A">
        <w:rPr>
          <w:b/>
          <w:bCs/>
          <w:sz w:val="24"/>
        </w:rPr>
        <w:lastRenderedPageBreak/>
        <w:t>Revision af anmeldelse</w:t>
      </w:r>
    </w:p>
    <w:p w:rsidR="00C94282" w:rsidRPr="00C94282" w:rsidRDefault="00C94282" w:rsidP="00C019DF">
      <w:pPr>
        <w:rPr>
          <w:bCs/>
        </w:rPr>
      </w:pPr>
      <w:r>
        <w:rPr>
          <w:bCs/>
        </w:rPr>
        <w:t>Hvis du vil rette på en godkendt anmeldelse</w:t>
      </w:r>
      <w:r w:rsidR="00E35641">
        <w:rPr>
          <w:bCs/>
        </w:rPr>
        <w:t>,</w:t>
      </w:r>
      <w:r>
        <w:rPr>
          <w:bCs/>
        </w:rPr>
        <w:t xml:space="preserve"> findes en detaljeret vejledning ved at klikke </w:t>
      </w:r>
      <w:proofErr w:type="gramStart"/>
      <w:r>
        <w:rPr>
          <w:bCs/>
        </w:rPr>
        <w:t xml:space="preserve">på </w:t>
      </w:r>
      <w:r>
        <w:rPr>
          <w:noProof/>
          <w:lang w:eastAsia="da-DK"/>
        </w:rPr>
        <w:drawing>
          <wp:inline distT="0" distB="0" distL="0" distR="0" wp14:anchorId="59F2B9F7" wp14:editId="7162C185">
            <wp:extent cx="180975" cy="180975"/>
            <wp:effectExtent l="0" t="0" r="9525" b="952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641">
        <w:rPr>
          <w:bCs/>
        </w:rPr>
        <w:t>,</w:t>
      </w:r>
      <w:proofErr w:type="gramEnd"/>
      <w:r>
        <w:rPr>
          <w:bCs/>
        </w:rPr>
        <w:t xml:space="preserve"> som guider dig igennem processen.</w:t>
      </w:r>
    </w:p>
    <w:p w:rsidR="00C94282" w:rsidRDefault="00C94282" w:rsidP="00C019DF">
      <w:pPr>
        <w:rPr>
          <w:b/>
          <w:bCs/>
        </w:rPr>
      </w:pPr>
      <w:r>
        <w:rPr>
          <w:noProof/>
          <w:lang w:eastAsia="da-DK"/>
        </w:rPr>
        <w:drawing>
          <wp:inline distT="0" distB="0" distL="0" distR="0" wp14:anchorId="0268F107" wp14:editId="24D46AE2">
            <wp:extent cx="3971925" cy="857250"/>
            <wp:effectExtent l="19050" t="19050" r="28575" b="1905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1C1D" w:rsidRPr="00EE1C1D" w:rsidRDefault="00EE1C1D" w:rsidP="00C019DF">
      <w:pPr>
        <w:rPr>
          <w:bCs/>
        </w:rPr>
      </w:pPr>
      <w:r w:rsidRPr="00EE1C1D">
        <w:rPr>
          <w:bCs/>
        </w:rPr>
        <w:t>Hvis der skal rettes i en in</w:t>
      </w:r>
      <w:r w:rsidR="00E35641">
        <w:rPr>
          <w:bCs/>
        </w:rPr>
        <w:t>dsendt men endnu ikke godkendt</w:t>
      </w:r>
      <w:r w:rsidRPr="00EE1C1D">
        <w:rPr>
          <w:bCs/>
        </w:rPr>
        <w:t xml:space="preserve"> anmeldelse</w:t>
      </w:r>
      <w:r w:rsidR="00E35641">
        <w:rPr>
          <w:bCs/>
        </w:rPr>
        <w:t>,</w:t>
      </w:r>
      <w:r w:rsidRPr="00EE1C1D">
        <w:rPr>
          <w:bCs/>
        </w:rPr>
        <w:t xml:space="preserve"> kan</w:t>
      </w:r>
      <w:r w:rsidR="00E35641">
        <w:rPr>
          <w:bCs/>
        </w:rPr>
        <w:t xml:space="preserve"> dette gøres ved</w:t>
      </w:r>
      <w:r w:rsidRPr="00EE1C1D">
        <w:rPr>
          <w:bCs/>
        </w:rPr>
        <w:t xml:space="preserve"> at åbne anmeldelsen og lave de relevante rettelser og indsende anmeldelsen igen.</w:t>
      </w:r>
    </w:p>
    <w:p w:rsidR="00EE1C1D" w:rsidRPr="00EE1C1D" w:rsidRDefault="00EE1C1D" w:rsidP="00C019DF">
      <w:pPr>
        <w:rPr>
          <w:bCs/>
        </w:rPr>
      </w:pPr>
    </w:p>
    <w:p w:rsidR="00C019DF" w:rsidRPr="00E6015A" w:rsidRDefault="00C019DF" w:rsidP="00C019DF">
      <w:pPr>
        <w:rPr>
          <w:sz w:val="24"/>
        </w:rPr>
      </w:pPr>
      <w:r w:rsidRPr="00E6015A">
        <w:rPr>
          <w:b/>
          <w:bCs/>
          <w:sz w:val="24"/>
        </w:rPr>
        <w:t xml:space="preserve">Kontakt os </w:t>
      </w:r>
    </w:p>
    <w:p w:rsidR="00C019DF" w:rsidRPr="00C019DF" w:rsidRDefault="00C019DF" w:rsidP="00C019DF">
      <w:r w:rsidRPr="00C019DF">
        <w:t>Hvis du har problemer med at oprette en anmeldelse af jordflytning, eller hvis du har spørgsmål</w:t>
      </w:r>
      <w:r w:rsidR="00802446">
        <w:t xml:space="preserve"> i øvrigt</w:t>
      </w:r>
      <w:r w:rsidRPr="00C019DF">
        <w:t>, e</w:t>
      </w:r>
      <w:r w:rsidR="00AB640E">
        <w:t>r du velkommen til at kontakte jordforureningsgruppen</w:t>
      </w:r>
      <w:r w:rsidR="006D2749">
        <w:t xml:space="preserve"> på</w:t>
      </w:r>
      <w:r w:rsidRPr="00C019DF">
        <w:t xml:space="preserve"> </w:t>
      </w:r>
      <w:hyperlink r:id="rId25" w:history="1">
        <w:r w:rsidR="006D2749" w:rsidRPr="005F0625">
          <w:rPr>
            <w:rStyle w:val="Hyperlink"/>
          </w:rPr>
          <w:t>jordforurening@vordingborg.dk</w:t>
        </w:r>
      </w:hyperlink>
      <w:r w:rsidR="006D2749">
        <w:t xml:space="preserve"> / 55362480</w:t>
      </w:r>
      <w:r w:rsidR="00AB640E">
        <w:t>,</w:t>
      </w:r>
      <w:r w:rsidRPr="00C019DF">
        <w:t xml:space="preserve"> eller </w:t>
      </w:r>
      <w:r w:rsidR="006D2749">
        <w:t xml:space="preserve">kontakte </w:t>
      </w:r>
      <w:r w:rsidR="00AB640E">
        <w:t>sagsbehandlerne direkte</w:t>
      </w:r>
      <w:r w:rsidRPr="00C019DF">
        <w:t xml:space="preserve">: </w:t>
      </w:r>
    </w:p>
    <w:p w:rsidR="00C019DF" w:rsidRDefault="00C019DF" w:rsidP="00802446">
      <w:pPr>
        <w:spacing w:after="0"/>
      </w:pPr>
      <w:r w:rsidRPr="00C019DF">
        <w:t xml:space="preserve">Benja Johansen, 55 36 24 81, </w:t>
      </w:r>
      <w:hyperlink r:id="rId26" w:history="1">
        <w:r w:rsidR="006D2749" w:rsidRPr="005F0625">
          <w:rPr>
            <w:rStyle w:val="Hyperlink"/>
          </w:rPr>
          <w:t>bejoh@vordingborg.dk</w:t>
        </w:r>
      </w:hyperlink>
      <w:r w:rsidR="006D2749">
        <w:t xml:space="preserve"> </w:t>
      </w:r>
      <w:r w:rsidRPr="00C019DF">
        <w:t xml:space="preserve"> </w:t>
      </w:r>
    </w:p>
    <w:p w:rsidR="00802446" w:rsidRPr="00C019DF" w:rsidRDefault="00802446" w:rsidP="00802446">
      <w:pPr>
        <w:spacing w:after="0"/>
      </w:pPr>
      <w:r w:rsidRPr="00C019DF">
        <w:t xml:space="preserve">Jeanet Severin, 55 36 24 82, </w:t>
      </w:r>
      <w:hyperlink r:id="rId27" w:history="1">
        <w:r w:rsidR="006D2749" w:rsidRPr="005F0625">
          <w:rPr>
            <w:rStyle w:val="Hyperlink"/>
          </w:rPr>
          <w:t>jese@vordingborg.dk</w:t>
        </w:r>
      </w:hyperlink>
      <w:r w:rsidR="006D2749">
        <w:t xml:space="preserve"> </w:t>
      </w:r>
      <w:r w:rsidRPr="00C019DF">
        <w:t xml:space="preserve"> </w:t>
      </w:r>
    </w:p>
    <w:p w:rsidR="00802446" w:rsidRDefault="00802446" w:rsidP="00802446">
      <w:pPr>
        <w:spacing w:after="0"/>
      </w:pPr>
      <w:r w:rsidRPr="00C019DF">
        <w:t xml:space="preserve">Torsten T. Jensen, 55 36 24 85, </w:t>
      </w:r>
      <w:hyperlink r:id="rId28" w:history="1">
        <w:r w:rsidR="006D2749" w:rsidRPr="005F0625">
          <w:rPr>
            <w:rStyle w:val="Hyperlink"/>
          </w:rPr>
          <w:t>totj@vordingborg.dk</w:t>
        </w:r>
      </w:hyperlink>
      <w:r w:rsidR="006D2749">
        <w:t xml:space="preserve"> </w:t>
      </w:r>
      <w:r>
        <w:t xml:space="preserve"> </w:t>
      </w:r>
    </w:p>
    <w:p w:rsidR="00FB6A56" w:rsidRPr="00C019DF" w:rsidRDefault="00FB6A56" w:rsidP="00802446">
      <w:pPr>
        <w:spacing w:after="0"/>
      </w:pPr>
      <w:r>
        <w:t>Simon Mundus</w:t>
      </w:r>
      <w:r w:rsidRPr="00C019DF">
        <w:t xml:space="preserve">, 55 36 24 </w:t>
      </w:r>
      <w:r>
        <w:t xml:space="preserve">97, </w:t>
      </w:r>
      <w:hyperlink r:id="rId29" w:history="1">
        <w:r w:rsidR="006D2749" w:rsidRPr="005F0625">
          <w:rPr>
            <w:rStyle w:val="Hyperlink"/>
          </w:rPr>
          <w:t>simu@vordingborg.dk</w:t>
        </w:r>
      </w:hyperlink>
      <w:r w:rsidR="006D2749">
        <w:t xml:space="preserve"> </w:t>
      </w:r>
      <w:r w:rsidRPr="00C019DF">
        <w:t xml:space="preserve"> </w:t>
      </w:r>
    </w:p>
    <w:p w:rsidR="00FB6A56" w:rsidRPr="00C019DF" w:rsidRDefault="00FB6A56" w:rsidP="00C019DF"/>
    <w:p w:rsidR="00C019DF" w:rsidRDefault="00C019DF"/>
    <w:p w:rsidR="00C019DF" w:rsidRDefault="00C019DF"/>
    <w:sectPr w:rsidR="00C019DF">
      <w:footerReference w:type="default" r:id="rId3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24E1" w:rsidRDefault="00B624E1" w:rsidP="00B624E1">
      <w:pPr>
        <w:spacing w:after="0" w:line="240" w:lineRule="auto"/>
      </w:pPr>
      <w:r>
        <w:separator/>
      </w:r>
    </w:p>
  </w:endnote>
  <w:endnote w:type="continuationSeparator" w:id="0">
    <w:p w:rsidR="00B624E1" w:rsidRDefault="00B624E1" w:rsidP="00B62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5296683"/>
      <w:docPartObj>
        <w:docPartGallery w:val="Page Numbers (Bottom of Page)"/>
        <w:docPartUnique/>
      </w:docPartObj>
    </w:sdtPr>
    <w:sdtEndPr/>
    <w:sdtContent>
      <w:p w:rsidR="00B624E1" w:rsidRDefault="00B624E1">
        <w:pPr>
          <w:pStyle w:val="Sidefo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19E6">
          <w:rPr>
            <w:noProof/>
          </w:rPr>
          <w:t>1</w:t>
        </w:r>
        <w:r>
          <w:fldChar w:fldCharType="end"/>
        </w:r>
      </w:p>
    </w:sdtContent>
  </w:sdt>
  <w:p w:rsidR="00B624E1" w:rsidRDefault="00B624E1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24E1" w:rsidRDefault="00B624E1" w:rsidP="00B624E1">
      <w:pPr>
        <w:spacing w:after="0" w:line="240" w:lineRule="auto"/>
      </w:pPr>
      <w:r>
        <w:separator/>
      </w:r>
    </w:p>
  </w:footnote>
  <w:footnote w:type="continuationSeparator" w:id="0">
    <w:p w:rsidR="00B624E1" w:rsidRDefault="00B624E1" w:rsidP="00B624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C9B"/>
    <w:rsid w:val="00066557"/>
    <w:rsid w:val="000730DA"/>
    <w:rsid w:val="0007311E"/>
    <w:rsid w:val="0007631A"/>
    <w:rsid w:val="00082264"/>
    <w:rsid w:val="000878A4"/>
    <w:rsid w:val="000A56F5"/>
    <w:rsid w:val="000B150A"/>
    <w:rsid w:val="000B7945"/>
    <w:rsid w:val="000C4EEA"/>
    <w:rsid w:val="000D10CC"/>
    <w:rsid w:val="00106BBB"/>
    <w:rsid w:val="0013155D"/>
    <w:rsid w:val="00142F9A"/>
    <w:rsid w:val="00153B2A"/>
    <w:rsid w:val="0016400D"/>
    <w:rsid w:val="00166AB7"/>
    <w:rsid w:val="001A52D5"/>
    <w:rsid w:val="001B4957"/>
    <w:rsid w:val="001C7EB2"/>
    <w:rsid w:val="001D06F2"/>
    <w:rsid w:val="001D1452"/>
    <w:rsid w:val="00202159"/>
    <w:rsid w:val="00257BFD"/>
    <w:rsid w:val="002A5072"/>
    <w:rsid w:val="002D215D"/>
    <w:rsid w:val="002E4B95"/>
    <w:rsid w:val="003119E6"/>
    <w:rsid w:val="003336B1"/>
    <w:rsid w:val="003600DF"/>
    <w:rsid w:val="003923EA"/>
    <w:rsid w:val="003964FC"/>
    <w:rsid w:val="00396D3B"/>
    <w:rsid w:val="003D1953"/>
    <w:rsid w:val="003D61DE"/>
    <w:rsid w:val="00401E53"/>
    <w:rsid w:val="00415975"/>
    <w:rsid w:val="004427F1"/>
    <w:rsid w:val="00445585"/>
    <w:rsid w:val="00453C4F"/>
    <w:rsid w:val="00484020"/>
    <w:rsid w:val="004C736E"/>
    <w:rsid w:val="004F6664"/>
    <w:rsid w:val="005269AF"/>
    <w:rsid w:val="00544B41"/>
    <w:rsid w:val="00553BB9"/>
    <w:rsid w:val="0056001F"/>
    <w:rsid w:val="005749FE"/>
    <w:rsid w:val="005759B0"/>
    <w:rsid w:val="00580BB1"/>
    <w:rsid w:val="005824B9"/>
    <w:rsid w:val="005B1623"/>
    <w:rsid w:val="005C3279"/>
    <w:rsid w:val="005E6FDD"/>
    <w:rsid w:val="006529EF"/>
    <w:rsid w:val="006678B5"/>
    <w:rsid w:val="00684AD0"/>
    <w:rsid w:val="00695C6C"/>
    <w:rsid w:val="006A4CE1"/>
    <w:rsid w:val="006B1497"/>
    <w:rsid w:val="006C443F"/>
    <w:rsid w:val="006D2749"/>
    <w:rsid w:val="006F3D3D"/>
    <w:rsid w:val="00705C42"/>
    <w:rsid w:val="00707E0D"/>
    <w:rsid w:val="007170F3"/>
    <w:rsid w:val="007267CC"/>
    <w:rsid w:val="0073109C"/>
    <w:rsid w:val="00742C0E"/>
    <w:rsid w:val="00751798"/>
    <w:rsid w:val="00793529"/>
    <w:rsid w:val="00796EC7"/>
    <w:rsid w:val="007A6EE1"/>
    <w:rsid w:val="007D02DA"/>
    <w:rsid w:val="007D3010"/>
    <w:rsid w:val="007D511B"/>
    <w:rsid w:val="007E0EAE"/>
    <w:rsid w:val="007F7332"/>
    <w:rsid w:val="00802446"/>
    <w:rsid w:val="00816B15"/>
    <w:rsid w:val="008408D9"/>
    <w:rsid w:val="00862FC7"/>
    <w:rsid w:val="00873A1A"/>
    <w:rsid w:val="008A2AA4"/>
    <w:rsid w:val="008B4391"/>
    <w:rsid w:val="009077AA"/>
    <w:rsid w:val="00911A7D"/>
    <w:rsid w:val="009663D6"/>
    <w:rsid w:val="00967E00"/>
    <w:rsid w:val="00976511"/>
    <w:rsid w:val="009A7DF3"/>
    <w:rsid w:val="009B37C8"/>
    <w:rsid w:val="009D3F04"/>
    <w:rsid w:val="009E63EF"/>
    <w:rsid w:val="00A02C20"/>
    <w:rsid w:val="00A1279D"/>
    <w:rsid w:val="00A358EE"/>
    <w:rsid w:val="00A5754C"/>
    <w:rsid w:val="00A64A3F"/>
    <w:rsid w:val="00A759B2"/>
    <w:rsid w:val="00A821A0"/>
    <w:rsid w:val="00AA6616"/>
    <w:rsid w:val="00AB640E"/>
    <w:rsid w:val="00AD57DC"/>
    <w:rsid w:val="00AD5B8C"/>
    <w:rsid w:val="00B1589E"/>
    <w:rsid w:val="00B22E18"/>
    <w:rsid w:val="00B624E1"/>
    <w:rsid w:val="00BB4D90"/>
    <w:rsid w:val="00BC2CFE"/>
    <w:rsid w:val="00BC5CC2"/>
    <w:rsid w:val="00BD2DFB"/>
    <w:rsid w:val="00C019DF"/>
    <w:rsid w:val="00C0423D"/>
    <w:rsid w:val="00C40FCD"/>
    <w:rsid w:val="00C51891"/>
    <w:rsid w:val="00C6213C"/>
    <w:rsid w:val="00C76748"/>
    <w:rsid w:val="00C8350F"/>
    <w:rsid w:val="00C9257F"/>
    <w:rsid w:val="00C94282"/>
    <w:rsid w:val="00CD6FBD"/>
    <w:rsid w:val="00D40466"/>
    <w:rsid w:val="00D4304F"/>
    <w:rsid w:val="00DA5159"/>
    <w:rsid w:val="00DD0E3E"/>
    <w:rsid w:val="00E02340"/>
    <w:rsid w:val="00E10DA8"/>
    <w:rsid w:val="00E17330"/>
    <w:rsid w:val="00E22C9B"/>
    <w:rsid w:val="00E275EA"/>
    <w:rsid w:val="00E35641"/>
    <w:rsid w:val="00E3625F"/>
    <w:rsid w:val="00E47168"/>
    <w:rsid w:val="00E523A2"/>
    <w:rsid w:val="00E54B36"/>
    <w:rsid w:val="00E6015A"/>
    <w:rsid w:val="00E6507D"/>
    <w:rsid w:val="00E733D3"/>
    <w:rsid w:val="00E8237E"/>
    <w:rsid w:val="00EA2BEB"/>
    <w:rsid w:val="00EA7FCB"/>
    <w:rsid w:val="00EB3683"/>
    <w:rsid w:val="00EE1C1D"/>
    <w:rsid w:val="00F24492"/>
    <w:rsid w:val="00F750D9"/>
    <w:rsid w:val="00F87E04"/>
    <w:rsid w:val="00F908CD"/>
    <w:rsid w:val="00FB6A56"/>
    <w:rsid w:val="00FC4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CE642387-22B9-470B-901C-ECE7C0B05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A64A3F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62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624E1"/>
  </w:style>
  <w:style w:type="paragraph" w:styleId="Sidefod">
    <w:name w:val="footer"/>
    <w:basedOn w:val="Normal"/>
    <w:link w:val="SidefodTegn"/>
    <w:uiPriority w:val="99"/>
    <w:unhideWhenUsed/>
    <w:rsid w:val="00B624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62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bejoh@vordingborg.dk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jordforurening@vordingborg.d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mailto:simu@vordingborg.dk" TargetMode="External"/><Relationship Id="rId1" Type="http://schemas.openxmlformats.org/officeDocument/2006/relationships/styles" Target="styles.xml"/><Relationship Id="rId6" Type="http://schemas.openxmlformats.org/officeDocument/2006/relationships/hyperlink" Target="mailto:jordforurening@vordingborg.d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yperlink" Target="mailto:totj@vordingborg.dk" TargetMode="External"/><Relationship Id="rId10" Type="http://schemas.openxmlformats.org/officeDocument/2006/relationships/image" Target="media/image4.png"/><Relationship Id="rId19" Type="http://schemas.openxmlformats.org/officeDocument/2006/relationships/hyperlink" Target="mailto:jordforurening@vordingborg.dk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mailto:jese@vordingborg.dk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F52F2DC1</Template>
  <TotalTime>3</TotalTime>
  <Pages>9</Pages>
  <Words>990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7019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Mundus</dc:creator>
  <cp:keywords/>
  <dc:description/>
  <cp:lastModifiedBy>Lise Blædel Møller</cp:lastModifiedBy>
  <cp:revision>3</cp:revision>
  <dcterms:created xsi:type="dcterms:W3CDTF">2018-04-13T10:06:00Z</dcterms:created>
  <dcterms:modified xsi:type="dcterms:W3CDTF">2018-04-16T06:33:00Z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{D12FEC2A-6847-4C50-8901-F89F21AE9173}</vt:lpwstr>
  </property>
</Properties>
</file>