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116B07" w14:paraId="5086BB0B" w14:textId="77777777" w:rsidTr="00F9135E">
        <w:trPr>
          <w:trHeight w:val="1077"/>
        </w:trPr>
        <w:tc>
          <w:tcPr>
            <w:tcW w:w="9781" w:type="dxa"/>
            <w:vAlign w:val="bottom"/>
          </w:tcPr>
          <w:p w14:paraId="389C0AF4" w14:textId="77777777" w:rsidR="00742076" w:rsidRPr="00116B07" w:rsidRDefault="00116B07" w:rsidP="00116B07">
            <w:pPr>
              <w:pStyle w:val="ForsideIntro"/>
            </w:pPr>
            <w:bookmarkStart w:id="0" w:name="_GoBack"/>
            <w:bookmarkEnd w:id="0"/>
            <w:r w:rsidRPr="00116B07">
              <w:t>Nyhedsbrev september 2017</w:t>
            </w:r>
          </w:p>
          <w:p w14:paraId="555D12EC" w14:textId="77777777" w:rsidR="00742076" w:rsidRPr="00116B07" w:rsidRDefault="00116B07" w:rsidP="00116B07">
            <w:pPr>
              <w:pStyle w:val="ForsideOverskrift"/>
            </w:pPr>
            <w:r w:rsidRPr="00116B07">
              <w:t>LYSBÅDEHAVNE</w:t>
            </w:r>
          </w:p>
        </w:tc>
        <w:tc>
          <w:tcPr>
            <w:tcW w:w="142" w:type="dxa"/>
          </w:tcPr>
          <w:p w14:paraId="6EABD13B" w14:textId="77777777" w:rsidR="00742076" w:rsidRPr="00116B07"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116B07" w14:paraId="503C35B8" w14:textId="77777777" w:rsidTr="00E6010E">
        <w:trPr>
          <w:cantSplit/>
          <w:trHeight w:val="1134"/>
        </w:trPr>
        <w:tc>
          <w:tcPr>
            <w:tcW w:w="680" w:type="dxa"/>
            <w:textDirection w:val="tbRl"/>
            <w:vAlign w:val="center"/>
          </w:tcPr>
          <w:p w14:paraId="5BC28384" w14:textId="77777777" w:rsidR="00981775" w:rsidRPr="00116B07" w:rsidRDefault="00981775" w:rsidP="00366A16">
            <w:pPr>
              <w:ind w:left="113" w:right="113"/>
              <w:jc w:val="right"/>
            </w:pPr>
          </w:p>
        </w:tc>
      </w:tr>
      <w:tr w:rsidR="00366A16" w:rsidRPr="00116B07" w14:paraId="78390DBE" w14:textId="77777777" w:rsidTr="00E6010E">
        <w:trPr>
          <w:cantSplit/>
          <w:trHeight w:val="8222"/>
        </w:trPr>
        <w:tc>
          <w:tcPr>
            <w:tcW w:w="680" w:type="dxa"/>
            <w:textDirection w:val="tbRl"/>
            <w:vAlign w:val="center"/>
          </w:tcPr>
          <w:p w14:paraId="30E5BAB9" w14:textId="77777777" w:rsidR="00366A16" w:rsidRPr="00116B07" w:rsidRDefault="00116B07" w:rsidP="00116B07">
            <w:pPr>
              <w:pStyle w:val="ForsideSidepanel"/>
              <w:framePr w:wrap="auto" w:vAnchor="margin" w:hAnchor="text" w:xAlign="left" w:yAlign="inline"/>
              <w:suppressOverlap w:val="0"/>
            </w:pPr>
            <w:r w:rsidRPr="00116B07">
              <w:t>Tættere på vandet</w:t>
            </w:r>
          </w:p>
        </w:tc>
      </w:tr>
      <w:tr w:rsidR="00366A16" w:rsidRPr="00116B07" w14:paraId="5375DB60" w14:textId="77777777" w:rsidTr="008C42B4">
        <w:trPr>
          <w:cantSplit/>
          <w:trHeight w:val="4306"/>
        </w:trPr>
        <w:tc>
          <w:tcPr>
            <w:tcW w:w="680" w:type="dxa"/>
            <w:textDirection w:val="tbRl"/>
            <w:vAlign w:val="center"/>
          </w:tcPr>
          <w:p w14:paraId="3FD11740" w14:textId="77777777" w:rsidR="00366A16" w:rsidRPr="00116B07" w:rsidRDefault="00116B07" w:rsidP="00116B07">
            <w:pPr>
              <w:pStyle w:val="ForsideWebadresse"/>
              <w:framePr w:wrap="auto" w:vAnchor="margin" w:hAnchor="text" w:xAlign="left" w:yAlign="inline"/>
              <w:suppressOverlap w:val="0"/>
            </w:pPr>
            <w:r w:rsidRPr="00116B07">
              <w:t>vordingborg.dk</w:t>
            </w:r>
            <w:r w:rsidR="00507DDD">
              <w:t>/lystbådehavne</w:t>
            </w:r>
          </w:p>
        </w:tc>
      </w:tr>
    </w:tbl>
    <w:p w14:paraId="6B6DC5A4" w14:textId="77777777" w:rsidR="005A1400" w:rsidRPr="00116B07" w:rsidRDefault="005A1400" w:rsidP="00E25F00"/>
    <w:p w14:paraId="6D4427A0" w14:textId="77777777" w:rsidR="008B0965" w:rsidRPr="00116B07" w:rsidRDefault="008B0965" w:rsidP="008B0965"/>
    <w:p w14:paraId="6AB1197D" w14:textId="77777777" w:rsidR="007F3DF9" w:rsidRPr="00116B07" w:rsidRDefault="007F3DF9" w:rsidP="008B0965">
      <w:pPr>
        <w:sectPr w:rsidR="007F3DF9" w:rsidRPr="00116B07" w:rsidSect="008C42B4">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docGrid w:linePitch="360"/>
        </w:sectPr>
      </w:pPr>
    </w:p>
    <w:p w14:paraId="272BADB3" w14:textId="77777777" w:rsidR="00507DDD" w:rsidRDefault="00507DDD" w:rsidP="00507DDD">
      <w:pPr>
        <w:jc w:val="center"/>
        <w:rPr>
          <w:rFonts w:ascii="Verdana" w:hAnsi="Verdana" w:cs="Arial"/>
          <w:b/>
          <w:color w:val="365F91" w:themeColor="accent1" w:themeShade="BF"/>
          <w:sz w:val="68"/>
          <w:szCs w:val="68"/>
        </w:rPr>
      </w:pPr>
      <w:r>
        <w:rPr>
          <w:rFonts w:ascii="Verdana" w:hAnsi="Verdana" w:cs="Arial"/>
          <w:b/>
          <w:color w:val="365F91" w:themeColor="accent1" w:themeShade="BF"/>
          <w:sz w:val="68"/>
          <w:szCs w:val="68"/>
        </w:rPr>
        <w:lastRenderedPageBreak/>
        <w:t>HAVNENYT</w:t>
      </w:r>
    </w:p>
    <w:p w14:paraId="51B364F9" w14:textId="77777777" w:rsidR="00507DDD" w:rsidRDefault="00507DDD" w:rsidP="00507DDD"/>
    <w:p w14:paraId="6A358018" w14:textId="77777777" w:rsidR="00507DDD" w:rsidRDefault="00507DDD" w:rsidP="00507DDD"/>
    <w:p w14:paraId="217FF82E" w14:textId="77777777" w:rsidR="00507DDD" w:rsidRDefault="00507DDD" w:rsidP="00507DDD">
      <w:pPr>
        <w:rPr>
          <w:b/>
        </w:rPr>
      </w:pPr>
      <w:r>
        <w:rPr>
          <w:b/>
        </w:rPr>
        <w:t xml:space="preserve">Tilfredshedsundersøgelser </w:t>
      </w:r>
      <w:r w:rsidR="00404B08">
        <w:rPr>
          <w:b/>
        </w:rPr>
        <w:t>i 4 havne</w:t>
      </w:r>
    </w:p>
    <w:p w14:paraId="4560BFEC" w14:textId="77777777" w:rsidR="00756E2A" w:rsidRDefault="00404B08" w:rsidP="00507DDD">
      <w:r>
        <w:t>I juli måned 2017</w:t>
      </w:r>
      <w:r w:rsidR="00507DDD">
        <w:t xml:space="preserve"> har </w:t>
      </w:r>
      <w:r w:rsidR="00592306">
        <w:t xml:space="preserve">vi foretaget </w:t>
      </w:r>
      <w:r>
        <w:t>tilfredshedsundersøgelser i Vordingborg Nordhavn, Præstø</w:t>
      </w:r>
      <w:r w:rsidR="00507DDD">
        <w:t>, Kalvehave og Klintholm Havn</w:t>
      </w:r>
      <w:r w:rsidR="00756E2A">
        <w:t xml:space="preserve">. </w:t>
      </w:r>
      <w:r w:rsidR="00756E2A" w:rsidRPr="005B7497">
        <w:t>Baggrunden for tilfredshedsundersøgelsen er, at vi ønsker at få input til, hvordan vi kan gøre vores havne endnu mere attraktive.</w:t>
      </w:r>
      <w:r w:rsidR="00507DDD">
        <w:t xml:space="preserve"> </w:t>
      </w:r>
    </w:p>
    <w:p w14:paraId="2BAF97F4" w14:textId="77777777" w:rsidR="00507DDD" w:rsidRDefault="00AF123F" w:rsidP="00507DDD">
      <w:r>
        <w:t xml:space="preserve">Alle besvarelserne har </w:t>
      </w:r>
      <w:r w:rsidR="00592306">
        <w:t xml:space="preserve">stor ros til </w:t>
      </w:r>
      <w:r w:rsidR="00507DDD">
        <w:t xml:space="preserve">havnefogederne for </w:t>
      </w:r>
      <w:r w:rsidR="002E6567">
        <w:t>deres gode og personlig service, til de omkring</w:t>
      </w:r>
      <w:r>
        <w:t>liggende arealer</w:t>
      </w:r>
      <w:r w:rsidR="00592306">
        <w:t xml:space="preserve"> s</w:t>
      </w:r>
      <w:r w:rsidR="00507DDD">
        <w:t>amt toiletter og baderum</w:t>
      </w:r>
      <w:r w:rsidR="00592306">
        <w:t xml:space="preserve">, som bliver vurderet som </w:t>
      </w:r>
      <w:r w:rsidR="00507DDD">
        <w:t>meget renl</w:t>
      </w:r>
      <w:r w:rsidR="00592306">
        <w:t xml:space="preserve">ige </w:t>
      </w:r>
      <w:r w:rsidR="002E6567">
        <w:t>og vedligeholdte. De adspurgte svare</w:t>
      </w:r>
      <w:r w:rsidR="00592306">
        <w:t>r, at det er et stort plus</w:t>
      </w:r>
      <w:r w:rsidR="00F24728">
        <w:t>,</w:t>
      </w:r>
      <w:r w:rsidR="00592306">
        <w:t xml:space="preserve"> at toilet og bad er med i prisen for pladsleje. D</w:t>
      </w:r>
      <w:r w:rsidR="002E6567">
        <w:t>e</w:t>
      </w:r>
      <w:r w:rsidR="00592306">
        <w:t xml:space="preserve"> udtaler</w:t>
      </w:r>
      <w:r>
        <w:t xml:space="preserve"> at</w:t>
      </w:r>
      <w:r w:rsidR="00592306">
        <w:t xml:space="preserve"> det </w:t>
      </w:r>
      <w:r w:rsidR="00507DDD">
        <w:t>er en stor lettelse</w:t>
      </w:r>
      <w:r w:rsidR="00592306">
        <w:t>,</w:t>
      </w:r>
      <w:r w:rsidR="00507DDD">
        <w:t xml:space="preserve"> at man ikke skal gå rundt med sit dankort eller små mønter for at gå i bad eller på toilet.</w:t>
      </w:r>
    </w:p>
    <w:p w14:paraId="0A652F9B" w14:textId="77777777" w:rsidR="00507DDD" w:rsidRDefault="00507DDD" w:rsidP="00507DDD">
      <w:r>
        <w:t>Dog kan der godt virke stille på gæstehavnens pladser</w:t>
      </w:r>
      <w:r w:rsidR="00F24728">
        <w:t>. Mange</w:t>
      </w:r>
      <w:r>
        <w:t xml:space="preserve"> søger et klubhus, hvor man kan sidde og få sig en kop kaffe eller lignende med de andre sejlere. </w:t>
      </w:r>
      <w:r w:rsidR="00592306">
        <w:t xml:space="preserve">Der var stor ros til </w:t>
      </w:r>
      <w:r>
        <w:t>faciliteterne</w:t>
      </w:r>
      <w:r w:rsidR="002E6567">
        <w:t xml:space="preserve"> på havnen</w:t>
      </w:r>
      <w:r w:rsidR="00F24728">
        <w:t>e</w:t>
      </w:r>
      <w:r w:rsidR="002E6567">
        <w:t xml:space="preserve">, </w:t>
      </w:r>
      <w:r w:rsidR="00592306">
        <w:t>og specielt legpladserne fik stor ros.</w:t>
      </w:r>
    </w:p>
    <w:p w14:paraId="66DFF71E" w14:textId="77777777" w:rsidR="0085376A" w:rsidRPr="0085376A" w:rsidRDefault="0085376A" w:rsidP="00507DDD">
      <w:pPr>
        <w:rPr>
          <w:b/>
        </w:rPr>
      </w:pPr>
    </w:p>
    <w:p w14:paraId="39182160" w14:textId="77777777" w:rsidR="00507DDD" w:rsidRDefault="00507DDD" w:rsidP="000B1C12">
      <w:r w:rsidRPr="000B1C12">
        <w:rPr>
          <w:b/>
        </w:rPr>
        <w:t>Hjerneskadeforening</w:t>
      </w:r>
      <w:r w:rsidR="00404B08">
        <w:rPr>
          <w:b/>
        </w:rPr>
        <w:br/>
      </w:r>
      <w:r w:rsidR="002E6567">
        <w:t>I Vordingborg Nordhavn</w:t>
      </w:r>
      <w:r w:rsidR="00404B08">
        <w:t xml:space="preserve"> har vi i august måned</w:t>
      </w:r>
      <w:r w:rsidR="00AF123F">
        <w:t xml:space="preserve"> </w:t>
      </w:r>
      <w:r w:rsidR="00404B08">
        <w:t>haft besøg af både fra hjerneskadeforeningen. Foreningen har et projekt der hedder ”brainstorm”, som hvert år</w:t>
      </w:r>
      <w:r w:rsidR="00AF123F">
        <w:t xml:space="preserve"> sender både ud</w:t>
      </w:r>
      <w:r w:rsidR="00404B08">
        <w:t xml:space="preserve"> på sejllads. Med om bord er folk med forskellige hjerneskader</w:t>
      </w:r>
      <w:r w:rsidR="002E6567">
        <w:t xml:space="preserve"> og</w:t>
      </w:r>
      <w:r w:rsidR="00404B08">
        <w:t xml:space="preserve"> plejepersonale</w:t>
      </w:r>
      <w:r w:rsidR="002E6567">
        <w:t>. For mange</w:t>
      </w:r>
      <w:r w:rsidR="00404B08">
        <w:t xml:space="preserve"> af deltagerne er det deres eneste mulighed for at komme på ferie</w:t>
      </w:r>
      <w:r w:rsidR="002E6567">
        <w:t xml:space="preserve">, fordi der </w:t>
      </w:r>
      <w:r w:rsidR="00404B08">
        <w:t>er plejepersonale med 24 timer i døgnet. Sejladserne kan kun lade sig gøre, hvis bådene får ”fri plads” i de havne rundt om i landet</w:t>
      </w:r>
      <w:r w:rsidR="001E0D0B">
        <w:t>,</w:t>
      </w:r>
      <w:r w:rsidR="00404B08">
        <w:t xml:space="preserve"> de besøger. Det har vi i år valgt at bakke op om.</w:t>
      </w:r>
    </w:p>
    <w:p w14:paraId="6DC533CB" w14:textId="77777777" w:rsidR="00E47227" w:rsidRDefault="00E47227" w:rsidP="000B1C12"/>
    <w:p w14:paraId="4160DD5F" w14:textId="77777777" w:rsidR="00E47227" w:rsidRDefault="00E47227" w:rsidP="000B1C12">
      <w:r w:rsidRPr="00E47227">
        <w:rPr>
          <w:noProof/>
          <w:lang w:eastAsia="da-DK"/>
        </w:rPr>
        <w:drawing>
          <wp:inline distT="0" distB="0" distL="0" distR="0" wp14:anchorId="2BAD756C" wp14:editId="387E7339">
            <wp:extent cx="5762625" cy="3429000"/>
            <wp:effectExtent l="0" t="0" r="9525" b="0"/>
            <wp:docPr id="9" name="Billede 9" descr="\\srv-fs-user_d.vordbkom.dk\Desktop$\beny\Desktop\Billeder til Havnenyhedsbrev\Hjerneskadefore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s-user_d.vordbkom.dk\Desktop$\beny\Desktop\Billeder til Havnenyhedsbrev\Hjerneskadeforening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429000"/>
                    </a:xfrm>
                    <a:prstGeom prst="rect">
                      <a:avLst/>
                    </a:prstGeom>
                    <a:noFill/>
                    <a:ln>
                      <a:noFill/>
                    </a:ln>
                  </pic:spPr>
                </pic:pic>
              </a:graphicData>
            </a:graphic>
          </wp:inline>
        </w:drawing>
      </w:r>
    </w:p>
    <w:p w14:paraId="3C194B45" w14:textId="77777777" w:rsidR="00E47227" w:rsidRDefault="00E47227" w:rsidP="000B1C12"/>
    <w:p w14:paraId="31697407" w14:textId="77777777" w:rsidR="00E47227" w:rsidRPr="000B1C12" w:rsidRDefault="00E47227" w:rsidP="00E47227">
      <w:pPr>
        <w:rPr>
          <w:b/>
        </w:rPr>
      </w:pPr>
      <w:proofErr w:type="spellStart"/>
      <w:r w:rsidRPr="000B1C12">
        <w:rPr>
          <w:b/>
        </w:rPr>
        <w:lastRenderedPageBreak/>
        <w:t>Wifi</w:t>
      </w:r>
      <w:proofErr w:type="spellEnd"/>
    </w:p>
    <w:p w14:paraId="359501D7" w14:textId="77777777" w:rsidR="00E47227" w:rsidRPr="00404B08" w:rsidRDefault="00E47227" w:rsidP="000B1C12">
      <w:r w:rsidRPr="0085376A">
        <w:t xml:space="preserve">Der er nu sat </w:t>
      </w:r>
      <w:proofErr w:type="spellStart"/>
      <w:r w:rsidRPr="0085376A">
        <w:t>wifi</w:t>
      </w:r>
      <w:proofErr w:type="spellEnd"/>
      <w:r w:rsidRPr="0085376A">
        <w:t xml:space="preserve"> op på alle havnene i Vordingborg kommune. Vi starter det langsomt op</w:t>
      </w:r>
      <w:r w:rsidR="001E0D0B">
        <w:t>. Det gør vi for</w:t>
      </w:r>
      <w:r w:rsidR="00F24728">
        <w:t xml:space="preserve"> </w:t>
      </w:r>
      <w:r>
        <w:t>at opnå det bedste resultat. Hvis du er bruger af hav</w:t>
      </w:r>
      <w:r w:rsidR="00F24728">
        <w:t>n</w:t>
      </w:r>
      <w:r>
        <w:t>en, så vi</w:t>
      </w:r>
      <w:r w:rsidR="00F24728">
        <w:t>l</w:t>
      </w:r>
      <w:r>
        <w:t xml:space="preserve"> du</w:t>
      </w:r>
      <w:r w:rsidRPr="0085376A">
        <w:t xml:space="preserve"> modtage en sms/mail</w:t>
      </w:r>
      <w:r>
        <w:t xml:space="preserve"> om</w:t>
      </w:r>
      <w:r w:rsidRPr="0085376A">
        <w:t>, hvordan du skal logge ind på det nye net. Det gik rigtig godt</w:t>
      </w:r>
      <w:r w:rsidR="00F24728">
        <w:t>,</w:t>
      </w:r>
      <w:r w:rsidRPr="0085376A">
        <w:t xml:space="preserve"> da vi rullede det ud i de små havne, så vi krydser fingre for, </w:t>
      </w:r>
      <w:r>
        <w:t xml:space="preserve">at </w:t>
      </w:r>
      <w:r w:rsidRPr="0085376A">
        <w:t xml:space="preserve">det går lige så godt i de store havne. Systemet er ikke helt færdigt, og vil løbende blive udbygget, så vi får det </w:t>
      </w:r>
      <w:r>
        <w:t xml:space="preserve">bedst </w:t>
      </w:r>
      <w:r w:rsidRPr="0085376A">
        <w:t xml:space="preserve">mulige </w:t>
      </w:r>
      <w:proofErr w:type="spellStart"/>
      <w:r w:rsidRPr="0085376A">
        <w:t>wifi</w:t>
      </w:r>
      <w:proofErr w:type="spellEnd"/>
      <w:r w:rsidRPr="0085376A">
        <w:t xml:space="preserve"> til jer brugere og vores gæstesejlere.</w:t>
      </w:r>
      <w:r>
        <w:t xml:space="preserve"> </w:t>
      </w:r>
      <w:r w:rsidRPr="005B7497">
        <w:t>Vi forventer at systemet er fuldt udbygget til sommeren 2018</w:t>
      </w:r>
    </w:p>
    <w:p w14:paraId="30747205" w14:textId="77777777" w:rsidR="00507DDD" w:rsidRPr="000B1C12" w:rsidRDefault="00507DDD" w:rsidP="000B1C12">
      <w:pPr>
        <w:rPr>
          <w:b/>
        </w:rPr>
      </w:pPr>
    </w:p>
    <w:p w14:paraId="7E46E648" w14:textId="77777777" w:rsidR="00507DDD" w:rsidRDefault="00507DDD" w:rsidP="000B1C12">
      <w:pPr>
        <w:rPr>
          <w:b/>
        </w:rPr>
      </w:pPr>
      <w:r w:rsidRPr="000B1C12">
        <w:rPr>
          <w:b/>
        </w:rPr>
        <w:t>Sjove både langvejs fra</w:t>
      </w:r>
    </w:p>
    <w:p w14:paraId="00FD4867" w14:textId="77777777" w:rsidR="00AF7441" w:rsidRDefault="00404B08" w:rsidP="00AF7441">
      <w:pPr>
        <w:rPr>
          <w:rFonts w:eastAsia="Times New Roman"/>
        </w:rPr>
      </w:pPr>
      <w:r>
        <w:t>Henover sommeren har der været mange sjove og finurlige både i vores havne. Vi prøver at indfange dem på bille</w:t>
      </w:r>
      <w:r w:rsidR="00F24728">
        <w:t>der, når det kan lade sig gøre. Vi poster det</w:t>
      </w:r>
      <w:r>
        <w:t xml:space="preserve"> på vores facebooksider eller i Vordingborg kommunes nyhedsbrev, s</w:t>
      </w:r>
      <w:r w:rsidR="001E0D0B">
        <w:t>å flest mulige får mulighed for</w:t>
      </w:r>
      <w:r>
        <w:t xml:space="preserve"> at komme ned i havnene og se de flotte både. I år har vi blandt andet haft besøg </w:t>
      </w:r>
      <w:r w:rsidR="00F24728">
        <w:t>af</w:t>
      </w:r>
      <w:r w:rsidRPr="005B7497">
        <w:t xml:space="preserve"> Ha</w:t>
      </w:r>
      <w:r>
        <w:t>vhingsten</w:t>
      </w:r>
      <w:r w:rsidR="00413F6E">
        <w:t xml:space="preserve"> og Guldfuglen</w:t>
      </w:r>
      <w:r>
        <w:t xml:space="preserve"> i Klintholm, </w:t>
      </w:r>
      <w:r w:rsidR="00413F6E">
        <w:t xml:space="preserve">hollandske flodbåde </w:t>
      </w:r>
      <w:r w:rsidR="00276993">
        <w:t xml:space="preserve">i luksusklassen </w:t>
      </w:r>
      <w:r w:rsidR="003A0DA9">
        <w:t xml:space="preserve">i Nordhavnen, </w:t>
      </w:r>
      <w:proofErr w:type="spellStart"/>
      <w:r w:rsidR="003A0DA9">
        <w:t>Samka</w:t>
      </w:r>
      <w:proofErr w:type="spellEnd"/>
      <w:r w:rsidR="003A0DA9">
        <w:t xml:space="preserve"> i Steg</w:t>
      </w:r>
      <w:r w:rsidR="00F24728">
        <w:t>e</w:t>
      </w:r>
      <w:r w:rsidR="001E0D0B">
        <w:t>,</w:t>
      </w:r>
      <w:r w:rsidR="003A0DA9">
        <w:t xml:space="preserve"> der skulle hente tang til Læsø, og så har vi haft besøg af forsvarets to kadetskibe, Svanen og Thyra.</w:t>
      </w:r>
      <w:r w:rsidR="002E6567">
        <w:br/>
        <w:t>På Præstø H</w:t>
      </w:r>
      <w:r w:rsidR="00AF7441">
        <w:t xml:space="preserve">avn har vi i august </w:t>
      </w:r>
      <w:r w:rsidR="00F24728">
        <w:t xml:space="preserve">måned </w:t>
      </w:r>
      <w:r w:rsidR="001E0D0B">
        <w:t>afholdt Danmarksm</w:t>
      </w:r>
      <w:r w:rsidR="00AF7441">
        <w:t xml:space="preserve">esterskaberne i </w:t>
      </w:r>
      <w:r w:rsidR="001E0D0B">
        <w:rPr>
          <w:rFonts w:eastAsia="Times New Roman"/>
        </w:rPr>
        <w:t>International F</w:t>
      </w:r>
      <w:r w:rsidR="00AF7441">
        <w:rPr>
          <w:rFonts w:eastAsia="Times New Roman"/>
        </w:rPr>
        <w:t>olkebåd. Her var der også mange spændende og unikke både forbi.</w:t>
      </w:r>
    </w:p>
    <w:p w14:paraId="0FCF4ECB" w14:textId="77777777" w:rsidR="00413F6E" w:rsidRDefault="00413F6E" w:rsidP="000B1C12">
      <w:pPr>
        <w:rPr>
          <w:rFonts w:ascii="Calibri" w:eastAsia="Times New Roman" w:hAnsi="Calibri"/>
        </w:rPr>
      </w:pPr>
    </w:p>
    <w:p w14:paraId="1F0E7E24" w14:textId="77777777" w:rsidR="00E47227" w:rsidRPr="00413F6E" w:rsidRDefault="00E47227" w:rsidP="000B1C12">
      <w:pPr>
        <w:rPr>
          <w:b/>
        </w:rPr>
      </w:pPr>
      <w:r>
        <w:rPr>
          <w:noProof/>
          <w:lang w:eastAsia="da-DK"/>
        </w:rPr>
        <w:drawing>
          <wp:inline distT="0" distB="0" distL="0" distR="0" wp14:anchorId="66171404" wp14:editId="1E67D424">
            <wp:extent cx="6120130" cy="4080087"/>
            <wp:effectExtent l="0" t="0" r="0" b="0"/>
            <wp:docPr id="10" name="Billede 10" descr="C:\Users\beny\AppData\Local\Microsoft\Windows\Temporary Internet Files\Content.Word\sv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y\AppData\Local\Microsoft\Windows\Temporary Internet Files\Content.Word\svan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14:paraId="0A09F97F" w14:textId="77777777" w:rsidR="00E47227" w:rsidRDefault="00E47227" w:rsidP="000B1C12">
      <w:pPr>
        <w:rPr>
          <w:b/>
        </w:rPr>
      </w:pPr>
    </w:p>
    <w:p w14:paraId="3BB520C4" w14:textId="77777777" w:rsidR="00E47227" w:rsidRDefault="00E47227" w:rsidP="000B1C12">
      <w:pPr>
        <w:rPr>
          <w:b/>
        </w:rPr>
      </w:pPr>
    </w:p>
    <w:p w14:paraId="2EB6D410" w14:textId="77777777" w:rsidR="00E47227" w:rsidRDefault="00E47227" w:rsidP="000B1C12">
      <w:pPr>
        <w:rPr>
          <w:b/>
        </w:rPr>
      </w:pPr>
    </w:p>
    <w:p w14:paraId="36F2254E" w14:textId="77777777" w:rsidR="00E47227" w:rsidRDefault="00E47227" w:rsidP="000B1C12">
      <w:pPr>
        <w:rPr>
          <w:b/>
        </w:rPr>
      </w:pPr>
    </w:p>
    <w:p w14:paraId="028E03B9" w14:textId="77777777" w:rsidR="00E47227" w:rsidRDefault="00E47227" w:rsidP="000B1C12">
      <w:pPr>
        <w:rPr>
          <w:b/>
        </w:rPr>
      </w:pPr>
    </w:p>
    <w:p w14:paraId="1D317047" w14:textId="77777777" w:rsidR="00E47227" w:rsidRDefault="00E47227" w:rsidP="000B1C12">
      <w:pPr>
        <w:rPr>
          <w:b/>
        </w:rPr>
      </w:pPr>
    </w:p>
    <w:p w14:paraId="0CAD23BF" w14:textId="77777777" w:rsidR="00413F6E" w:rsidRDefault="00413F6E" w:rsidP="000B1C12">
      <w:pPr>
        <w:rPr>
          <w:b/>
        </w:rPr>
      </w:pPr>
      <w:r w:rsidRPr="00413F6E">
        <w:rPr>
          <w:b/>
        </w:rPr>
        <w:lastRenderedPageBreak/>
        <w:t>Kriegers flak</w:t>
      </w:r>
    </w:p>
    <w:p w14:paraId="69411998" w14:textId="77777777" w:rsidR="00CD6D04" w:rsidRDefault="000D1F5A" w:rsidP="000B1C12">
      <w:r>
        <w:t>I</w:t>
      </w:r>
      <w:r w:rsidR="00413F6E">
        <w:t xml:space="preserve"> august måned begyndte de første store skibe,</w:t>
      </w:r>
      <w:r w:rsidR="002E6567">
        <w:t xml:space="preserve"> som er en del af Kriegers Flak</w:t>
      </w:r>
      <w:r w:rsidR="00413F6E">
        <w:t>, at anløbe Klintholm Havn. Det var en stor dag, da vi</w:t>
      </w:r>
      <w:r w:rsidR="002E6567">
        <w:t xml:space="preserve"> begyndte at se de første skibe. Nu</w:t>
      </w:r>
      <w:r w:rsidR="00413F6E">
        <w:t xml:space="preserve"> er projektet endelig i gang</w:t>
      </w:r>
      <w:r w:rsidR="00F24728">
        <w:t>,</w:t>
      </w:r>
      <w:r w:rsidR="00413F6E">
        <w:t xml:space="preserve"> og flere års hårdt arbejde bærer nu frugt.</w:t>
      </w:r>
      <w:r>
        <w:t xml:space="preserve"> </w:t>
      </w:r>
      <w:r w:rsidR="0094381B">
        <w:t>Kriegers Flak er en meget vigti</w:t>
      </w:r>
      <w:r w:rsidR="001E0D0B">
        <w:t>g brik i Danmarks målsætning om</w:t>
      </w:r>
      <w:r w:rsidR="0094381B">
        <w:t xml:space="preserve"> at blive uafhængig af olie, kul og gas. Kriegers Flak opføres få kilometer fra den tyske havmøllepark </w:t>
      </w:r>
      <w:proofErr w:type="spellStart"/>
      <w:r w:rsidR="0094381B">
        <w:t>Baltic</w:t>
      </w:r>
      <w:proofErr w:type="spellEnd"/>
      <w:r w:rsidR="0094381B">
        <w:t xml:space="preserve"> 2 i Østersøen.</w:t>
      </w:r>
    </w:p>
    <w:p w14:paraId="017FD9CD" w14:textId="77777777" w:rsidR="00E47227" w:rsidRDefault="00E47227" w:rsidP="000B1C12"/>
    <w:p w14:paraId="20D3516F" w14:textId="77777777" w:rsidR="00E47227" w:rsidRPr="00413F6E" w:rsidRDefault="00E47227" w:rsidP="000B1C12">
      <w:r>
        <w:rPr>
          <w:noProof/>
          <w:lang w:eastAsia="da-DK"/>
        </w:rPr>
        <w:drawing>
          <wp:inline distT="0" distB="0" distL="0" distR="0" wp14:anchorId="10423821" wp14:editId="577015AA">
            <wp:extent cx="6120130" cy="4590098"/>
            <wp:effectExtent l="0" t="0" r="0" b="1270"/>
            <wp:docPr id="12" name="Billede 12" descr="C:\Users\beny\AppData\Local\Microsoft\Windows\Temporary Internet Files\Content.Word\Kriegers f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y\AppData\Local\Microsoft\Windows\Temporary Internet Files\Content.Word\Kriegers fla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65E7DF7F" w14:textId="77777777" w:rsidR="00507DDD" w:rsidRPr="000B1C12" w:rsidRDefault="00507DDD" w:rsidP="000B1C12">
      <w:pPr>
        <w:rPr>
          <w:b/>
        </w:rPr>
      </w:pPr>
    </w:p>
    <w:p w14:paraId="0B75FE1E" w14:textId="77777777" w:rsidR="0085376A" w:rsidRDefault="0085376A" w:rsidP="000B1C12">
      <w:pPr>
        <w:rPr>
          <w:b/>
        </w:rPr>
      </w:pPr>
    </w:p>
    <w:p w14:paraId="48A28124" w14:textId="77777777" w:rsidR="00404B08" w:rsidRDefault="00404B08" w:rsidP="000B1C12">
      <w:pPr>
        <w:rPr>
          <w:b/>
        </w:rPr>
      </w:pPr>
      <w:r>
        <w:rPr>
          <w:b/>
        </w:rPr>
        <w:t xml:space="preserve">Find din havn på </w:t>
      </w:r>
      <w:r w:rsidR="005B7497">
        <w:rPr>
          <w:b/>
        </w:rPr>
        <w:t>F</w:t>
      </w:r>
      <w:r>
        <w:rPr>
          <w:b/>
        </w:rPr>
        <w:t>acebook</w:t>
      </w:r>
    </w:p>
    <w:p w14:paraId="1D411D6B" w14:textId="77777777" w:rsidR="0026747F" w:rsidRPr="00276993" w:rsidRDefault="0026747F" w:rsidP="000B1C12">
      <w:pPr>
        <w:rPr>
          <w:b/>
        </w:rPr>
      </w:pPr>
      <w:r>
        <w:t xml:space="preserve">Alle vores havne har en aktiv </w:t>
      </w:r>
      <w:r w:rsidR="005B7497">
        <w:t>F</w:t>
      </w:r>
      <w:r>
        <w:t xml:space="preserve">acebook profil. Facebook er et hurtigt medie, hvor vi kan nå relativt langt ud med vores budskaber og gode </w:t>
      </w:r>
      <w:r w:rsidRPr="005B7497">
        <w:t xml:space="preserve">historier, uden </w:t>
      </w:r>
      <w:r>
        <w:t>det koster os noget i markedsføring</w:t>
      </w:r>
      <w:r w:rsidR="00784770">
        <w:t>. Her poster vi løbende nyheder om, hvad der sker i havnene. Vi har mange følgere på vores sider</w:t>
      </w:r>
      <w:r w:rsidR="001E0D0B">
        <w:t>,</w:t>
      </w:r>
      <w:r w:rsidR="00784770">
        <w:t xml:space="preserve"> og der er god interaktion med modtagerne. Har du gode</w:t>
      </w:r>
      <w:r w:rsidR="002E6567">
        <w:t xml:space="preserve"> historier eller </w:t>
      </w:r>
      <w:r w:rsidR="00784770">
        <w:t xml:space="preserve">billeder af aktiviteter fra din havn, så </w:t>
      </w:r>
      <w:r w:rsidR="001E0D0B">
        <w:t>er du altid velkommen til</w:t>
      </w:r>
      <w:r w:rsidR="00784770" w:rsidRPr="00276993">
        <w:t xml:space="preserve"> at sende dem til Betina Nymand, </w:t>
      </w:r>
      <w:proofErr w:type="spellStart"/>
      <w:r w:rsidR="00784770" w:rsidRPr="00276993">
        <w:t>email</w:t>
      </w:r>
      <w:proofErr w:type="spellEnd"/>
      <w:r w:rsidR="00784770" w:rsidRPr="00276993">
        <w:t xml:space="preserve">: </w:t>
      </w:r>
      <w:hyperlink r:id="rId20" w:history="1">
        <w:r w:rsidR="00276993" w:rsidRPr="00276993">
          <w:t>beny@vordingborg.dk</w:t>
        </w:r>
      </w:hyperlink>
    </w:p>
    <w:p w14:paraId="66125574" w14:textId="77777777" w:rsidR="00276993" w:rsidRPr="00276993" w:rsidRDefault="00276993" w:rsidP="000B1C12">
      <w:pPr>
        <w:rPr>
          <w:b/>
        </w:rPr>
      </w:pPr>
    </w:p>
    <w:p w14:paraId="68653D32" w14:textId="77777777" w:rsidR="00E47227" w:rsidRDefault="00E47227" w:rsidP="000B1C12">
      <w:pPr>
        <w:rPr>
          <w:b/>
        </w:rPr>
      </w:pPr>
    </w:p>
    <w:p w14:paraId="0EE9A340" w14:textId="77777777" w:rsidR="00E47227" w:rsidRDefault="00E47227" w:rsidP="000B1C12">
      <w:pPr>
        <w:rPr>
          <w:b/>
        </w:rPr>
      </w:pPr>
    </w:p>
    <w:p w14:paraId="342879EF" w14:textId="77777777" w:rsidR="00E47227" w:rsidRDefault="00E47227" w:rsidP="000B1C12">
      <w:pPr>
        <w:rPr>
          <w:b/>
        </w:rPr>
      </w:pPr>
    </w:p>
    <w:p w14:paraId="0FDA9BB2" w14:textId="77777777" w:rsidR="00E47227" w:rsidRDefault="00E47227" w:rsidP="000B1C12">
      <w:pPr>
        <w:rPr>
          <w:b/>
        </w:rPr>
      </w:pPr>
    </w:p>
    <w:p w14:paraId="5093B549" w14:textId="77777777" w:rsidR="00E47227" w:rsidRDefault="00E47227" w:rsidP="000B1C12">
      <w:pPr>
        <w:rPr>
          <w:b/>
        </w:rPr>
      </w:pPr>
    </w:p>
    <w:p w14:paraId="4D9E7F25" w14:textId="77777777" w:rsidR="00E47227" w:rsidRDefault="00E47227" w:rsidP="00E47227">
      <w:pPr>
        <w:rPr>
          <w:b/>
        </w:rPr>
      </w:pPr>
      <w:r w:rsidRPr="000B1C12">
        <w:rPr>
          <w:b/>
        </w:rPr>
        <w:lastRenderedPageBreak/>
        <w:t xml:space="preserve">Tønden i Stege </w:t>
      </w:r>
    </w:p>
    <w:p w14:paraId="54808F2C" w14:textId="77777777" w:rsidR="00E47227" w:rsidRDefault="00E47227" w:rsidP="00E47227">
      <w:r>
        <w:t>I juni måned søsatte vi ”tønden” i Stege Havn. Tønden er en overnatningsmulighed, som kan lejes af turister og borgere, der vil have en anderledes overnatning i Stege havn. Flere har indtil videre benyttet sig af muligheden, og det skulle efter sigende være en meget positiv oplevelse at nyde et ophold der. Hvis du vil vide mere, så kontakt Hoffmanns i Stege, som er dem</w:t>
      </w:r>
      <w:r w:rsidR="00F24728">
        <w:t xml:space="preserve"> </w:t>
      </w:r>
      <w:r>
        <w:t>der administrere udlejningen.</w:t>
      </w:r>
    </w:p>
    <w:p w14:paraId="630177EE" w14:textId="77777777" w:rsidR="00E47227" w:rsidRPr="00413F6E" w:rsidRDefault="00E47227" w:rsidP="00E47227"/>
    <w:p w14:paraId="4A62C359" w14:textId="77777777" w:rsidR="00E47227" w:rsidRDefault="00E47227" w:rsidP="000B1C12">
      <w:pPr>
        <w:rPr>
          <w:b/>
        </w:rPr>
      </w:pPr>
      <w:r>
        <w:rPr>
          <w:noProof/>
          <w:lang w:eastAsia="da-DK"/>
        </w:rPr>
        <w:drawing>
          <wp:inline distT="0" distB="0" distL="0" distR="0" wp14:anchorId="01FC0622" wp14:editId="3C8404FE">
            <wp:extent cx="6120130" cy="4590098"/>
            <wp:effectExtent l="0" t="0" r="0" b="1270"/>
            <wp:docPr id="13" name="Billede 13" descr="C:\Users\beny\AppData\Local\Microsoft\Windows\Temporary Internet Files\Content.Word\Tønden i st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y\AppData\Local\Microsoft\Windows\Temporary Internet Files\Content.Word\Tønden i ste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49ECF7A9" w14:textId="77777777" w:rsidR="00E47227" w:rsidRDefault="00E47227" w:rsidP="000B1C12">
      <w:pPr>
        <w:rPr>
          <w:b/>
        </w:rPr>
      </w:pPr>
    </w:p>
    <w:p w14:paraId="22E5EF6E" w14:textId="77777777" w:rsidR="00276993" w:rsidRDefault="00276993" w:rsidP="000B1C12">
      <w:pPr>
        <w:rPr>
          <w:b/>
        </w:rPr>
      </w:pPr>
      <w:r w:rsidRPr="00276993">
        <w:rPr>
          <w:b/>
        </w:rPr>
        <w:t>Optagning</w:t>
      </w:r>
    </w:p>
    <w:p w14:paraId="6A1F0B0D" w14:textId="77777777" w:rsidR="00276993" w:rsidRPr="00276993" w:rsidRDefault="00276993" w:rsidP="000B1C12">
      <w:r>
        <w:t>Inde</w:t>
      </w:r>
      <w:r w:rsidR="000D1F5A">
        <w:t>n</w:t>
      </w:r>
      <w:r>
        <w:t xml:space="preserve"> længe nærmere efteråret sig</w:t>
      </w:r>
      <w:r w:rsidR="002E6567">
        <w:t>,</w:t>
      </w:r>
      <w:r>
        <w:t xml:space="preserve"> og det bliver tid for optagning af både. Hold øje med din sejlklubs hjemmeside eller kontakt havnefogeden, hvis du vil vide</w:t>
      </w:r>
      <w:r w:rsidR="001E0D0B">
        <w:t>, hvornår der er optagning i år</w:t>
      </w:r>
      <w:r>
        <w:t>.</w:t>
      </w:r>
    </w:p>
    <w:p w14:paraId="43F7E57D" w14:textId="77777777" w:rsidR="00784770" w:rsidRDefault="00784770" w:rsidP="000B1C12"/>
    <w:p w14:paraId="182BB83E" w14:textId="77777777" w:rsidR="004F2CE1" w:rsidRDefault="00784770" w:rsidP="00784770">
      <w:pPr>
        <w:rPr>
          <w:bCs/>
        </w:rPr>
      </w:pPr>
      <w:r>
        <w:rPr>
          <w:b/>
          <w:bCs/>
        </w:rPr>
        <w:t>Frekvens for nyhedsbrevet</w:t>
      </w:r>
      <w:r>
        <w:rPr>
          <w:b/>
          <w:bCs/>
        </w:rPr>
        <w:br/>
      </w:r>
      <w:r>
        <w:rPr>
          <w:bCs/>
        </w:rPr>
        <w:t xml:space="preserve">Vi har nu fastsat en frekvens for, hvor ofte nyhedsbrevet skal udkomme. </w:t>
      </w:r>
    </w:p>
    <w:p w14:paraId="6047CF1B" w14:textId="77777777" w:rsidR="00784770" w:rsidRDefault="00784770" w:rsidP="00784770">
      <w:r>
        <w:rPr>
          <w:bCs/>
        </w:rPr>
        <w:t xml:space="preserve">Nyhedsbrevet bliver udgivet i følgende måneder: </w:t>
      </w:r>
      <w:r w:rsidR="0094381B">
        <w:t>m</w:t>
      </w:r>
      <w:r>
        <w:t xml:space="preserve">arts, </w:t>
      </w:r>
      <w:r w:rsidR="0094381B">
        <w:t>juni, juli, august, s</w:t>
      </w:r>
      <w:r>
        <w:t xml:space="preserve">eptember, </w:t>
      </w:r>
      <w:r w:rsidR="0094381B">
        <w:t>d</w:t>
      </w:r>
      <w:r>
        <w:t>ecember</w:t>
      </w:r>
      <w:r w:rsidR="0094381B">
        <w:t>.</w:t>
      </w:r>
    </w:p>
    <w:p w14:paraId="3DE11B92" w14:textId="77777777" w:rsidR="00507DDD" w:rsidRDefault="00507DDD" w:rsidP="00507DDD"/>
    <w:p w14:paraId="7FEB84EE" w14:textId="77777777" w:rsidR="00E47227" w:rsidRDefault="00E47227" w:rsidP="00507DDD"/>
    <w:p w14:paraId="095796F3" w14:textId="77777777" w:rsidR="00E47227" w:rsidRDefault="00E47227" w:rsidP="00507DDD"/>
    <w:p w14:paraId="00469EC1" w14:textId="77777777" w:rsidR="00E47227" w:rsidRDefault="00E47227" w:rsidP="00507DDD"/>
    <w:p w14:paraId="3045079D" w14:textId="77777777" w:rsidR="00E47227" w:rsidRDefault="00E47227" w:rsidP="00507DDD"/>
    <w:p w14:paraId="6341E009" w14:textId="77777777" w:rsidR="00507DDD" w:rsidRDefault="00507DDD" w:rsidP="00507DDD">
      <w:r>
        <w:rPr>
          <w:b/>
        </w:rPr>
        <w:t>Den kommende tid</w:t>
      </w:r>
    </w:p>
    <w:p w14:paraId="713CA4DD" w14:textId="77777777" w:rsidR="004F2CE1" w:rsidRDefault="00413F6E" w:rsidP="00507DDD">
      <w:r>
        <w:lastRenderedPageBreak/>
        <w:t>Som vi skrev i sidste nyhedsbrev</w:t>
      </w:r>
      <w:r w:rsidR="001E0D0B">
        <w:t>,</w:t>
      </w:r>
      <w:r>
        <w:t xml:space="preserve"> så er Anders Arfelt, tidligere havnechef fratrådt sin stilling</w:t>
      </w:r>
      <w:r w:rsidR="00507DDD">
        <w:t>.</w:t>
      </w:r>
      <w:r w:rsidR="0026747F">
        <w:t xml:space="preserve"> </w:t>
      </w:r>
    </w:p>
    <w:p w14:paraId="3E8DAC32" w14:textId="77777777" w:rsidR="00507DDD" w:rsidRDefault="0026747F" w:rsidP="00507DDD">
      <w:r>
        <w:t xml:space="preserve">Den 9. august 2017 fik Teknik- og Miljøudvalget en orientering om status på vores lystbådehavne. Udvalget har ønsket, </w:t>
      </w:r>
      <w:r w:rsidR="00507DDD">
        <w:t xml:space="preserve">at der ansætte en ny havnechef, samt at </w:t>
      </w:r>
      <w:r>
        <w:t>der sikres den fornødne</w:t>
      </w:r>
      <w:r w:rsidR="00507DDD">
        <w:t xml:space="preserve"> bemanding på havnene</w:t>
      </w:r>
      <w:r w:rsidR="004F2CE1">
        <w:t>.</w:t>
      </w:r>
      <w:r w:rsidR="00507DDD">
        <w:t xml:space="preserve"> </w:t>
      </w:r>
    </w:p>
    <w:p w14:paraId="5C13C205" w14:textId="77777777" w:rsidR="004F2CE1" w:rsidRDefault="0026747F" w:rsidP="00507DDD">
      <w:r>
        <w:t xml:space="preserve">Vi har sat en robust vagtplan i </w:t>
      </w:r>
      <w:r w:rsidR="00507DDD">
        <w:t>drift</w:t>
      </w:r>
      <w:r w:rsidR="00F24728">
        <w:t>,</w:t>
      </w:r>
      <w:r w:rsidR="00507DDD">
        <w:t xml:space="preserve"> og inden længe </w:t>
      </w:r>
      <w:r>
        <w:t xml:space="preserve">slår vi havnechefstillingen op. </w:t>
      </w:r>
    </w:p>
    <w:p w14:paraId="7D071B12" w14:textId="77777777" w:rsidR="00507DDD" w:rsidRDefault="0026747F" w:rsidP="00507DDD">
      <w:r>
        <w:t xml:space="preserve">Vi håber </w:t>
      </w:r>
      <w:r w:rsidR="002E6567">
        <w:t>d</w:t>
      </w:r>
      <w:r>
        <w:t xml:space="preserve">er </w:t>
      </w:r>
      <w:r w:rsidR="005B7497">
        <w:t xml:space="preserve">kommer mange kvalificerede ansøgere, og </w:t>
      </w:r>
      <w:r w:rsidR="004F2CE1" w:rsidRPr="005B7497">
        <w:t>v</w:t>
      </w:r>
      <w:r w:rsidRPr="005B7497">
        <w:t>i forventer</w:t>
      </w:r>
      <w:r w:rsidR="001E0D0B">
        <w:t>,</w:t>
      </w:r>
      <w:r w:rsidRPr="005B7497">
        <w:t xml:space="preserve"> </w:t>
      </w:r>
      <w:r>
        <w:t xml:space="preserve">at stillingen er besat </w:t>
      </w:r>
      <w:r w:rsidR="00507DDD">
        <w:t>1. januar 2018.</w:t>
      </w:r>
    </w:p>
    <w:p w14:paraId="14A678E7" w14:textId="77777777" w:rsidR="00507DDD" w:rsidRDefault="00507DDD" w:rsidP="00507DDD">
      <w:r>
        <w:t>I</w:t>
      </w:r>
      <w:r w:rsidR="0026747F">
        <w:t xml:space="preserve"> den nærmeste tid vil vi igangsætte </w:t>
      </w:r>
      <w:r>
        <w:t xml:space="preserve">arbejdet </w:t>
      </w:r>
      <w:r w:rsidRPr="005B7497">
        <w:t xml:space="preserve">med at </w:t>
      </w:r>
      <w:r>
        <w:t>revidere samarbejdsgrundlaget mellem de lokale brugere, havneadministrationen og det politiske niveau.</w:t>
      </w:r>
    </w:p>
    <w:p w14:paraId="5178F708" w14:textId="77777777" w:rsidR="00507DDD" w:rsidRDefault="0026747F" w:rsidP="00507DDD">
      <w:r>
        <w:t xml:space="preserve">Forventningen </w:t>
      </w:r>
      <w:r w:rsidRPr="005B7497">
        <w:t>er</w:t>
      </w:r>
      <w:r w:rsidR="001E0D0B">
        <w:t>m</w:t>
      </w:r>
      <w:r w:rsidRPr="005B7497">
        <w:t xml:space="preserve"> at </w:t>
      </w:r>
      <w:r>
        <w:t xml:space="preserve">vi sender et udkast i høring, inden det </w:t>
      </w:r>
      <w:r w:rsidR="002E6567">
        <w:t xml:space="preserve">kommer til politisk godkendelse. Vi håber vi </w:t>
      </w:r>
      <w:r>
        <w:t xml:space="preserve">har et færdigt grundlag for </w:t>
      </w:r>
      <w:r w:rsidRPr="005B7497">
        <w:t>samarbejde</w:t>
      </w:r>
      <w:r w:rsidR="002E6567" w:rsidRPr="005B7497">
        <w:t>t,</w:t>
      </w:r>
      <w:r w:rsidRPr="005B7497">
        <w:t xml:space="preserve"> inden </w:t>
      </w:r>
      <w:r>
        <w:t xml:space="preserve">sommeren </w:t>
      </w:r>
      <w:r w:rsidR="00507DDD">
        <w:t>2018</w:t>
      </w:r>
      <w:r>
        <w:t>.</w:t>
      </w:r>
    </w:p>
    <w:p w14:paraId="28A9C1D4" w14:textId="77777777" w:rsidR="00276993" w:rsidRDefault="00276993" w:rsidP="00507DDD"/>
    <w:p w14:paraId="137DA647" w14:textId="77777777" w:rsidR="00276993" w:rsidRDefault="00276993" w:rsidP="00507DDD"/>
    <w:p w14:paraId="5660B77A" w14:textId="77777777" w:rsidR="00276993" w:rsidRDefault="00276993" w:rsidP="00507DDD">
      <w:r>
        <w:t xml:space="preserve">Venlig </w:t>
      </w:r>
      <w:r w:rsidRPr="005B7497">
        <w:t>Hi</w:t>
      </w:r>
      <w:r>
        <w:t xml:space="preserve">lsen </w:t>
      </w:r>
    </w:p>
    <w:p w14:paraId="576B9A50" w14:textId="77777777" w:rsidR="00507DDD" w:rsidRDefault="00276993" w:rsidP="00507DDD">
      <w:r>
        <w:t>Havneadministrationen</w:t>
      </w:r>
    </w:p>
    <w:p w14:paraId="560BC47B" w14:textId="77777777" w:rsidR="00507DDD" w:rsidRDefault="00507DDD" w:rsidP="00507DDD"/>
    <w:p w14:paraId="1C7D7F39" w14:textId="77777777" w:rsidR="00507DDD" w:rsidRPr="00507DDD" w:rsidRDefault="00507DDD" w:rsidP="00507DDD">
      <w:pPr>
        <w:sectPr w:rsidR="00507DDD" w:rsidRPr="00507DDD" w:rsidSect="00C01D48">
          <w:headerReference w:type="default" r:id="rId22"/>
          <w:footerReference w:type="default" r:id="rId23"/>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116B07" w14:paraId="31CA16E5" w14:textId="77777777" w:rsidTr="00F33676">
        <w:trPr>
          <w:trHeight w:val="2835"/>
        </w:trPr>
        <w:tc>
          <w:tcPr>
            <w:tcW w:w="5670" w:type="dxa"/>
            <w:vAlign w:val="bottom"/>
          </w:tcPr>
          <w:p w14:paraId="15866DB3" w14:textId="77777777" w:rsidR="00116B07" w:rsidRPr="00116B07" w:rsidRDefault="00116B07" w:rsidP="00116B07">
            <w:pPr>
              <w:spacing w:line="276" w:lineRule="auto"/>
              <w:rPr>
                <w:rFonts w:cs="Arial"/>
              </w:rPr>
            </w:pPr>
            <w:r w:rsidRPr="00116B07">
              <w:rPr>
                <w:rFonts w:cs="Arial"/>
                <w:b/>
                <w:color w:val="FFFFFF" w:themeColor="background1"/>
                <w:sz w:val="19"/>
              </w:rPr>
              <w:lastRenderedPageBreak/>
              <w:t>Vordingborg Kommune</w:t>
            </w:r>
          </w:p>
          <w:p w14:paraId="612B2426" w14:textId="77777777" w:rsidR="00116B07" w:rsidRPr="00116B07" w:rsidRDefault="00116B07" w:rsidP="00116B07">
            <w:pPr>
              <w:spacing w:line="276" w:lineRule="auto"/>
              <w:rPr>
                <w:rFonts w:cs="Arial"/>
              </w:rPr>
            </w:pPr>
            <w:r w:rsidRPr="00116B07">
              <w:rPr>
                <w:rFonts w:cs="Arial"/>
                <w:color w:val="FFFFFF" w:themeColor="background1"/>
                <w:sz w:val="19"/>
              </w:rPr>
              <w:t>Postboks 200</w:t>
            </w:r>
          </w:p>
          <w:p w14:paraId="4F16A184" w14:textId="77777777" w:rsidR="00116B07" w:rsidRPr="00116B07" w:rsidRDefault="00116B07" w:rsidP="00116B07">
            <w:pPr>
              <w:spacing w:line="276" w:lineRule="auto"/>
              <w:rPr>
                <w:rFonts w:cs="Arial"/>
              </w:rPr>
            </w:pPr>
            <w:r w:rsidRPr="00116B07">
              <w:rPr>
                <w:rFonts w:cs="Arial"/>
                <w:color w:val="FFFFFF" w:themeColor="background1"/>
                <w:sz w:val="19"/>
              </w:rPr>
              <w:t>Mønsvej 130</w:t>
            </w:r>
          </w:p>
          <w:p w14:paraId="323F2B62" w14:textId="77777777" w:rsidR="00116B07" w:rsidRPr="00116B07" w:rsidRDefault="00116B07" w:rsidP="00116B07">
            <w:pPr>
              <w:spacing w:line="276" w:lineRule="auto"/>
              <w:rPr>
                <w:rFonts w:cs="Arial"/>
              </w:rPr>
            </w:pPr>
            <w:r w:rsidRPr="00116B07">
              <w:rPr>
                <w:rFonts w:cs="Arial"/>
                <w:color w:val="FFFFFF" w:themeColor="background1"/>
                <w:sz w:val="19"/>
              </w:rPr>
              <w:t>4760</w:t>
            </w:r>
            <w:r w:rsidRPr="00116B07">
              <w:rPr>
                <w:rFonts w:cs="Arial"/>
              </w:rPr>
              <w:t xml:space="preserve"> </w:t>
            </w:r>
            <w:r w:rsidRPr="00116B07">
              <w:rPr>
                <w:rFonts w:cs="Arial"/>
                <w:color w:val="FFFFFF" w:themeColor="background1"/>
                <w:sz w:val="19"/>
              </w:rPr>
              <w:t>Vordingborg</w:t>
            </w:r>
          </w:p>
          <w:p w14:paraId="3C700DB1" w14:textId="77777777" w:rsidR="00F33676" w:rsidRPr="00116B07" w:rsidRDefault="00116B07" w:rsidP="00116B07">
            <w:pPr>
              <w:spacing w:line="276" w:lineRule="auto"/>
            </w:pPr>
            <w:r w:rsidRPr="00116B07">
              <w:rPr>
                <w:rFonts w:cs="Arial"/>
                <w:color w:val="FFFFFF" w:themeColor="background1"/>
                <w:sz w:val="19"/>
              </w:rPr>
              <w:t>Tlf. 55 36 36 36</w:t>
            </w:r>
          </w:p>
        </w:tc>
      </w:tr>
    </w:tbl>
    <w:p w14:paraId="30DD0FA2" w14:textId="77777777" w:rsidR="00212957" w:rsidRPr="00116B07" w:rsidRDefault="00212957" w:rsidP="00212957">
      <w:pPr>
        <w:rPr>
          <w:noProof/>
        </w:rPr>
      </w:pPr>
    </w:p>
    <w:sectPr w:rsidR="00212957" w:rsidRPr="00116B07" w:rsidSect="00C01D48">
      <w:headerReference w:type="default" r:id="rId24"/>
      <w:footerReference w:type="default" r:id="rId25"/>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49776" w14:textId="77777777" w:rsidR="00116B07" w:rsidRPr="00116B07" w:rsidRDefault="00116B07" w:rsidP="00091062">
      <w:pPr>
        <w:spacing w:line="240" w:lineRule="auto"/>
      </w:pPr>
      <w:r w:rsidRPr="00116B07">
        <w:separator/>
      </w:r>
    </w:p>
  </w:endnote>
  <w:endnote w:type="continuationSeparator" w:id="0">
    <w:p w14:paraId="1F19E113" w14:textId="77777777" w:rsidR="00116B07" w:rsidRPr="00116B07" w:rsidRDefault="00116B07" w:rsidP="00091062">
      <w:pPr>
        <w:spacing w:line="240" w:lineRule="auto"/>
      </w:pPr>
      <w:r w:rsidRPr="00116B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A5A01" w14:textId="77777777" w:rsidR="00116B07" w:rsidRDefault="00116B0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70DDF" w14:textId="77777777" w:rsidR="00116B07" w:rsidRDefault="00116B07">
    <w:pPr>
      <w:pStyle w:val="Sidefod"/>
    </w:pPr>
    <w:r>
      <w:rPr>
        <w:noProof/>
        <w:lang w:eastAsia="da-DK"/>
      </w:rPr>
      <w:drawing>
        <wp:anchor distT="0" distB="0" distL="114300" distR="114300" simplePos="0" relativeHeight="251664384" behindDoc="1" locked="0" layoutInCell="1" allowOverlap="1" wp14:anchorId="06EEB52B" wp14:editId="0EA8DD09">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7FC1" w14:textId="77777777" w:rsidR="00116B07" w:rsidRDefault="00116B07">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02630"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1E0D0B">
      <w:rPr>
        <w:rFonts w:cs="Arial"/>
        <w:noProof/>
        <w:sz w:val="17"/>
        <w:szCs w:val="17"/>
      </w:rPr>
      <w:t>2</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1B738"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CF10B" w14:textId="77777777" w:rsidR="00116B07" w:rsidRPr="00116B07" w:rsidRDefault="00116B07" w:rsidP="00091062">
      <w:pPr>
        <w:spacing w:line="240" w:lineRule="auto"/>
      </w:pPr>
      <w:r w:rsidRPr="00116B07">
        <w:separator/>
      </w:r>
    </w:p>
  </w:footnote>
  <w:footnote w:type="continuationSeparator" w:id="0">
    <w:p w14:paraId="4025E731" w14:textId="77777777" w:rsidR="00116B07" w:rsidRPr="00116B07" w:rsidRDefault="00116B07" w:rsidP="00091062">
      <w:pPr>
        <w:spacing w:line="240" w:lineRule="auto"/>
      </w:pPr>
      <w:r w:rsidRPr="00116B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15D53" w14:textId="77777777" w:rsidR="00116B07" w:rsidRDefault="00116B0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7B68C" w14:textId="77777777" w:rsidR="008C42B4" w:rsidRPr="00116B07" w:rsidRDefault="00116B07">
    <w:pPr>
      <w:pStyle w:val="Sidehoved"/>
    </w:pPr>
    <w:r>
      <w:rPr>
        <w:noProof/>
        <w:lang w:eastAsia="da-DK"/>
      </w:rPr>
      <w:drawing>
        <wp:anchor distT="0" distB="0" distL="114300" distR="114300" simplePos="0" relativeHeight="251666432" behindDoc="1" locked="0" layoutInCell="1" allowOverlap="1" wp14:anchorId="46327C4D" wp14:editId="19D776EF">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79FA63F2" wp14:editId="15D932CD">
          <wp:simplePos x="0" y="0"/>
          <wp:positionH relativeFrom="page">
            <wp:posOffset>0</wp:posOffset>
          </wp:positionH>
          <wp:positionV relativeFrom="page">
            <wp:posOffset>1295400</wp:posOffset>
          </wp:positionV>
          <wp:extent cx="7122364" cy="6407785"/>
          <wp:effectExtent l="0" t="0" r="254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2" cstate="print">
                    <a:extLst>
                      <a:ext uri="{28A0092B-C50C-407E-A947-70E740481C1C}">
                        <a14:useLocalDpi xmlns:a14="http://schemas.microsoft.com/office/drawing/2010/main" val="0"/>
                      </a:ext>
                    </a:extLst>
                  </a:blip>
                  <a:srcRect l="18768" r="18768"/>
                  <a:stretch/>
                </pic:blipFill>
                <pic:spPr>
                  <a:xfrm>
                    <a:off x="0" y="0"/>
                    <a:ext cx="7122364"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116B07">
      <w:rPr>
        <w:noProof/>
        <w:lang w:eastAsia="da-DK"/>
      </w:rPr>
      <mc:AlternateContent>
        <mc:Choice Requires="wps">
          <w:drawing>
            <wp:anchor distT="0" distB="0" distL="114300" distR="114300" simplePos="0" relativeHeight="251661312" behindDoc="1" locked="0" layoutInCell="1" allowOverlap="1" wp14:anchorId="487EADED" wp14:editId="3EE33391">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4C6D8"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008C42B4" w:rsidRPr="00116B07">
      <w:rPr>
        <w:noProof/>
        <w:lang w:eastAsia="da-DK"/>
      </w:rPr>
      <mc:AlternateContent>
        <mc:Choice Requires="wps">
          <w:drawing>
            <wp:anchor distT="0" distB="0" distL="114300" distR="114300" simplePos="0" relativeHeight="251659264" behindDoc="1" locked="0" layoutInCell="1" allowOverlap="1" wp14:anchorId="2D3E0CAE" wp14:editId="4079423B">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93F1"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65B3" w14:textId="77777777" w:rsidR="00116B07" w:rsidRDefault="00116B07">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80D8" w14:textId="77777777" w:rsidR="008C42B4" w:rsidRPr="00116B07"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7405" w14:textId="77777777" w:rsidR="008C42B4" w:rsidRPr="00116B07" w:rsidRDefault="00116B07"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7F344E66" wp14:editId="14B09EBC">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56C6598D" wp14:editId="12666C76">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116B07">
      <w:rPr>
        <w:noProof/>
        <w:lang w:eastAsia="da-DK"/>
      </w:rPr>
      <mc:AlternateContent>
        <mc:Choice Requires="wps">
          <w:drawing>
            <wp:anchor distT="0" distB="0" distL="114300" distR="114300" simplePos="0" relativeHeight="251663360" behindDoc="1" locked="0" layoutInCell="1" allowOverlap="1" wp14:anchorId="7E5BB677" wp14:editId="1F73FE00">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9535C"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proofState w:spelling="clean" w:grammar="clean"/>
  <w:attachedTemplate r:id="rId1"/>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1.9.811"/>
    <w:docVar w:name="DocumentCreated" w:val="DocumentCreated"/>
    <w:docVar w:name="DocumentCreatedOK" w:val="DocumentCreatedOK"/>
    <w:docVar w:name="DocumentInitialized" w:val="OK"/>
    <w:docVar w:name="Encrypted_DocCaseNo" w:val="ExgjfZAMFBM6vjQ8etLf7Q=="/>
    <w:docVar w:name="IntegrationType" w:val="StandAlone"/>
  </w:docVars>
  <w:rsids>
    <w:rsidRoot w:val="00116B07"/>
    <w:rsid w:val="00026269"/>
    <w:rsid w:val="00047CD8"/>
    <w:rsid w:val="00053717"/>
    <w:rsid w:val="000615EA"/>
    <w:rsid w:val="00074A75"/>
    <w:rsid w:val="00091062"/>
    <w:rsid w:val="000B1C12"/>
    <w:rsid w:val="000D1F5A"/>
    <w:rsid w:val="000F68F0"/>
    <w:rsid w:val="00116B07"/>
    <w:rsid w:val="0014345E"/>
    <w:rsid w:val="00146175"/>
    <w:rsid w:val="00175928"/>
    <w:rsid w:val="001867B1"/>
    <w:rsid w:val="001E0D0B"/>
    <w:rsid w:val="00203C7B"/>
    <w:rsid w:val="00212957"/>
    <w:rsid w:val="00253F08"/>
    <w:rsid w:val="00263DD3"/>
    <w:rsid w:val="0026747F"/>
    <w:rsid w:val="00270363"/>
    <w:rsid w:val="00276993"/>
    <w:rsid w:val="00281FCF"/>
    <w:rsid w:val="002866FE"/>
    <w:rsid w:val="002C6F96"/>
    <w:rsid w:val="002E6567"/>
    <w:rsid w:val="00300EB6"/>
    <w:rsid w:val="00366A16"/>
    <w:rsid w:val="003841C4"/>
    <w:rsid w:val="00393B84"/>
    <w:rsid w:val="003A0DA9"/>
    <w:rsid w:val="003B0CB7"/>
    <w:rsid w:val="003B11A2"/>
    <w:rsid w:val="003D5570"/>
    <w:rsid w:val="00404B08"/>
    <w:rsid w:val="00413F6E"/>
    <w:rsid w:val="004441DF"/>
    <w:rsid w:val="00445147"/>
    <w:rsid w:val="00487082"/>
    <w:rsid w:val="00490720"/>
    <w:rsid w:val="004F2CE1"/>
    <w:rsid w:val="00507DDD"/>
    <w:rsid w:val="005163BC"/>
    <w:rsid w:val="00561C58"/>
    <w:rsid w:val="0056364B"/>
    <w:rsid w:val="00564C6E"/>
    <w:rsid w:val="005712E5"/>
    <w:rsid w:val="00592306"/>
    <w:rsid w:val="005A1400"/>
    <w:rsid w:val="005B7497"/>
    <w:rsid w:val="005C101E"/>
    <w:rsid w:val="005E3B02"/>
    <w:rsid w:val="006331B5"/>
    <w:rsid w:val="00644779"/>
    <w:rsid w:val="00650334"/>
    <w:rsid w:val="00655A7D"/>
    <w:rsid w:val="00666BA2"/>
    <w:rsid w:val="00670F10"/>
    <w:rsid w:val="00687E46"/>
    <w:rsid w:val="006C122F"/>
    <w:rsid w:val="00742076"/>
    <w:rsid w:val="00756E2A"/>
    <w:rsid w:val="00760FBB"/>
    <w:rsid w:val="007740C2"/>
    <w:rsid w:val="00784770"/>
    <w:rsid w:val="00796A68"/>
    <w:rsid w:val="007977E8"/>
    <w:rsid w:val="007A4B81"/>
    <w:rsid w:val="007C1964"/>
    <w:rsid w:val="007E7974"/>
    <w:rsid w:val="007F3DF9"/>
    <w:rsid w:val="00817836"/>
    <w:rsid w:val="00836D39"/>
    <w:rsid w:val="00841134"/>
    <w:rsid w:val="0085376A"/>
    <w:rsid w:val="00855E65"/>
    <w:rsid w:val="008B0965"/>
    <w:rsid w:val="008C42B4"/>
    <w:rsid w:val="008E6F21"/>
    <w:rsid w:val="00900519"/>
    <w:rsid w:val="0094381B"/>
    <w:rsid w:val="00981775"/>
    <w:rsid w:val="009A4353"/>
    <w:rsid w:val="009B700A"/>
    <w:rsid w:val="009C3080"/>
    <w:rsid w:val="009C4AF3"/>
    <w:rsid w:val="009C6909"/>
    <w:rsid w:val="009E3D43"/>
    <w:rsid w:val="00A03672"/>
    <w:rsid w:val="00A15EFF"/>
    <w:rsid w:val="00A943A1"/>
    <w:rsid w:val="00A952EA"/>
    <w:rsid w:val="00A96D88"/>
    <w:rsid w:val="00AA1375"/>
    <w:rsid w:val="00AA2860"/>
    <w:rsid w:val="00AE1681"/>
    <w:rsid w:val="00AF123F"/>
    <w:rsid w:val="00AF7441"/>
    <w:rsid w:val="00B024E4"/>
    <w:rsid w:val="00B3133D"/>
    <w:rsid w:val="00BB2E0F"/>
    <w:rsid w:val="00BE0FE6"/>
    <w:rsid w:val="00BF4CD9"/>
    <w:rsid w:val="00C01D48"/>
    <w:rsid w:val="00C65181"/>
    <w:rsid w:val="00C663E6"/>
    <w:rsid w:val="00C7100A"/>
    <w:rsid w:val="00C82A64"/>
    <w:rsid w:val="00C95C53"/>
    <w:rsid w:val="00CA627F"/>
    <w:rsid w:val="00CA68FC"/>
    <w:rsid w:val="00CD6D04"/>
    <w:rsid w:val="00D114D2"/>
    <w:rsid w:val="00D22956"/>
    <w:rsid w:val="00D25309"/>
    <w:rsid w:val="00D93E8C"/>
    <w:rsid w:val="00DD395E"/>
    <w:rsid w:val="00DE648D"/>
    <w:rsid w:val="00E14E3E"/>
    <w:rsid w:val="00E15238"/>
    <w:rsid w:val="00E20367"/>
    <w:rsid w:val="00E25F00"/>
    <w:rsid w:val="00E31438"/>
    <w:rsid w:val="00E47227"/>
    <w:rsid w:val="00E6010E"/>
    <w:rsid w:val="00E6519B"/>
    <w:rsid w:val="00E96189"/>
    <w:rsid w:val="00E97B31"/>
    <w:rsid w:val="00ED1E42"/>
    <w:rsid w:val="00EF083C"/>
    <w:rsid w:val="00F00BE0"/>
    <w:rsid w:val="00F06D3F"/>
    <w:rsid w:val="00F1443E"/>
    <w:rsid w:val="00F160BC"/>
    <w:rsid w:val="00F2100E"/>
    <w:rsid w:val="00F21E2F"/>
    <w:rsid w:val="00F24728"/>
    <w:rsid w:val="00F33676"/>
    <w:rsid w:val="00F47E0E"/>
    <w:rsid w:val="00F706DD"/>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30F49D"/>
  <w15:docId w15:val="{CC3A9AE3-7B4F-4219-B4BB-BD1BA75D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Almindeligtekst">
    <w:name w:val="Plain Text"/>
    <w:basedOn w:val="Normal"/>
    <w:link w:val="AlmindeligtekstTegn"/>
    <w:uiPriority w:val="99"/>
    <w:semiHidden/>
    <w:unhideWhenUsed/>
    <w:rsid w:val="00507DDD"/>
    <w:pPr>
      <w:spacing w:line="240" w:lineRule="auto"/>
    </w:pPr>
    <w:rPr>
      <w:rFonts w:ascii="Calibri" w:hAnsi="Calibri" w:cs="Times New Roman"/>
    </w:rPr>
  </w:style>
  <w:style w:type="character" w:customStyle="1" w:styleId="AlmindeligtekstTegn">
    <w:name w:val="Almindelig tekst Tegn"/>
    <w:basedOn w:val="Standardskrifttypeiafsnit"/>
    <w:link w:val="Almindeligtekst"/>
    <w:uiPriority w:val="99"/>
    <w:semiHidden/>
    <w:rsid w:val="00507DDD"/>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61406">
      <w:bodyDiv w:val="1"/>
      <w:marLeft w:val="0"/>
      <w:marRight w:val="0"/>
      <w:marTop w:val="0"/>
      <w:marBottom w:val="0"/>
      <w:divBdr>
        <w:top w:val="none" w:sz="0" w:space="0" w:color="auto"/>
        <w:left w:val="none" w:sz="0" w:space="0" w:color="auto"/>
        <w:bottom w:val="none" w:sz="0" w:space="0" w:color="auto"/>
        <w:right w:val="none" w:sz="0" w:space="0" w:color="auto"/>
      </w:divBdr>
    </w:div>
    <w:div w:id="988367104">
      <w:bodyDiv w:val="1"/>
      <w:marLeft w:val="0"/>
      <w:marRight w:val="0"/>
      <w:marTop w:val="0"/>
      <w:marBottom w:val="0"/>
      <w:divBdr>
        <w:top w:val="none" w:sz="0" w:space="0" w:color="auto"/>
        <w:left w:val="none" w:sz="0" w:space="0" w:color="auto"/>
        <w:bottom w:val="none" w:sz="0" w:space="0" w:color="auto"/>
        <w:right w:val="none" w:sz="0" w:space="0" w:color="auto"/>
      </w:divBdr>
    </w:div>
    <w:div w:id="1101101298">
      <w:bodyDiv w:val="1"/>
      <w:marLeft w:val="0"/>
      <w:marRight w:val="0"/>
      <w:marTop w:val="0"/>
      <w:marBottom w:val="0"/>
      <w:divBdr>
        <w:top w:val="none" w:sz="0" w:space="0" w:color="auto"/>
        <w:left w:val="none" w:sz="0" w:space="0" w:color="auto"/>
        <w:bottom w:val="none" w:sz="0" w:space="0" w:color="auto"/>
        <w:right w:val="none" w:sz="0" w:space="0" w:color="auto"/>
      </w:divBdr>
    </w:div>
    <w:div w:id="157686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beny@vordingborg.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B8F5C4EE21C94E8648BDC7B50C0C97" ma:contentTypeVersion="13" ma:contentTypeDescription="Opret et nyt dokument." ma:contentTypeScope="" ma:versionID="3fb99aa71e6991c2b7833bfdc85e3f15">
  <xsd:schema xmlns:xsd="http://www.w3.org/2001/XMLSchema" xmlns:xs="http://www.w3.org/2001/XMLSchema" xmlns:p="http://schemas.microsoft.com/office/2006/metadata/properties" xmlns:ns3="a62cbf85-fff0-40e2-98ad-158eefaf7e2b" xmlns:ns4="0811735c-733c-4ce5-b05a-85cba8b3bbf2" targetNamespace="http://schemas.microsoft.com/office/2006/metadata/properties" ma:root="true" ma:fieldsID="07b135dcfa70b3633878c3f20504b373" ns3:_="" ns4:_="">
    <xsd:import namespace="a62cbf85-fff0-40e2-98ad-158eefaf7e2b"/>
    <xsd:import namespace="0811735c-733c-4ce5-b05a-85cba8b3bb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cbf85-fff0-40e2-98ad-158eefaf7e2b"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1735c-733c-4ce5-b05a-85cba8b3bb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F3BC-4241-448E-842E-351058B34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cbf85-fff0-40e2-98ad-158eefaf7e2b"/>
    <ds:schemaRef ds:uri="0811735c-733c-4ce5-b05a-85cba8b3b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4CDFF-4F1A-4214-8884-C4240B109BC7}">
  <ds:schemaRefs>
    <ds:schemaRef ds:uri="http://schemas.microsoft.com/sharepoint/v3/contenttype/forms"/>
  </ds:schemaRefs>
</ds:datastoreItem>
</file>

<file path=customXml/itemProps3.xml><?xml version="1.0" encoding="utf-8"?>
<ds:datastoreItem xmlns:ds="http://schemas.openxmlformats.org/officeDocument/2006/customXml" ds:itemID="{2EA9EE58-6B4D-4AE1-929E-DFE288058612}">
  <ds:schemaRefs>
    <ds:schemaRef ds:uri="http://schemas.openxmlformats.org/package/2006/metadata/core-properties"/>
    <ds:schemaRef ds:uri="http://purl.org/dc/dcmitype/"/>
    <ds:schemaRef ds:uri="a62cbf85-fff0-40e2-98ad-158eefaf7e2b"/>
    <ds:schemaRef ds:uri="http://schemas.microsoft.com/office/2006/documentManagement/types"/>
    <ds:schemaRef ds:uri="http://purl.org/dc/elements/1.1/"/>
    <ds:schemaRef ds:uri="http://schemas.microsoft.com/office/2006/metadata/properties"/>
    <ds:schemaRef ds:uri="0811735c-733c-4ce5-b05a-85cba8b3bbf2"/>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8839D8B-EBEA-4E4E-9CD9-71CE6EAB3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0</TotalTime>
  <Pages>7</Pages>
  <Words>957</Words>
  <Characters>4731</Characters>
  <Application>Microsoft Office Word</Application>
  <DocSecurity>0</DocSecurity>
  <Lines>131</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Betina Nymand</dc:creator>
  <cp:lastModifiedBy>Tonny Sørensen</cp:lastModifiedBy>
  <cp:revision>2</cp:revision>
  <cp:lastPrinted>2017-09-05T07:47:00Z</cp:lastPrinted>
  <dcterms:created xsi:type="dcterms:W3CDTF">2020-12-08T07:15:00Z</dcterms:created>
  <dcterms:modified xsi:type="dcterms:W3CDTF">2020-12-08T07:15:00Z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{B5F904C8-C6DD-4413-A0A0-4B46D44534E2}</vt:lpwstr>
  </property>
  <property fmtid="{D5CDD505-2E9C-101B-9397-08002B2CF9AE}" pid="3" name="ContentTypeId">
    <vt:lpwstr>0x01010098B8F5C4EE21C94E8648BDC7B50C0C97</vt:lpwstr>
  </property>
</Properties>
</file>