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4DF" w:rsidRPr="00B40D6A" w:rsidRDefault="003C54DF" w:rsidP="003C54DF">
      <w:pPr>
        <w:pStyle w:val="Overskrift1"/>
        <w:jc w:val="center"/>
        <w:rPr>
          <w:sz w:val="36"/>
        </w:rPr>
      </w:pPr>
      <w:r w:rsidRPr="00B40D6A">
        <w:rPr>
          <w:sz w:val="36"/>
        </w:rPr>
        <w:t xml:space="preserve">Slutrapport for </w:t>
      </w:r>
      <w:r>
        <w:rPr>
          <w:sz w:val="36"/>
        </w:rPr>
        <w:t xml:space="preserve">åbning af </w:t>
      </w:r>
      <w:proofErr w:type="spellStart"/>
      <w:r>
        <w:rPr>
          <w:sz w:val="36"/>
        </w:rPr>
        <w:t>Ellerenden</w:t>
      </w:r>
      <w:proofErr w:type="spellEnd"/>
    </w:p>
    <w:p w:rsidR="003C54DF" w:rsidRDefault="003C54DF" w:rsidP="003C54DF"/>
    <w:p w:rsidR="003C54DF" w:rsidRDefault="003C54D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7F6FB3" wp14:editId="00ECFEF9">
                <wp:simplePos x="0" y="0"/>
                <wp:positionH relativeFrom="column">
                  <wp:posOffset>3810</wp:posOffset>
                </wp:positionH>
                <wp:positionV relativeFrom="paragraph">
                  <wp:posOffset>4150995</wp:posOffset>
                </wp:positionV>
                <wp:extent cx="6010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54DF" w:rsidRPr="009976B1" w:rsidRDefault="003C54DF" w:rsidP="003C54DF">
                            <w:pPr>
                              <w:pStyle w:val="Billedtekst"/>
                              <w:rPr>
                                <w:b/>
                                <w:noProof/>
                                <w:color w:val="5B9BD5" w:themeColor="accent1"/>
                              </w:rPr>
                            </w:pPr>
                            <w:r w:rsidRPr="009976B1">
                              <w:rPr>
                                <w:color w:val="5B9BD5" w:themeColor="accent1"/>
                              </w:rPr>
                              <w:t xml:space="preserve">Figur </w:t>
                            </w:r>
                            <w:r w:rsidR="00841D84" w:rsidRPr="009976B1">
                              <w:rPr>
                                <w:color w:val="5B9BD5" w:themeColor="accent1"/>
                              </w:rPr>
                              <w:fldChar w:fldCharType="begin"/>
                            </w:r>
                            <w:r w:rsidR="00841D84" w:rsidRPr="009976B1">
                              <w:rPr>
                                <w:color w:val="5B9BD5" w:themeColor="accent1"/>
                              </w:rPr>
                              <w:instrText xml:space="preserve"> SEQ Figur \* ARABIC </w:instrText>
                            </w:r>
                            <w:r w:rsidR="00841D84" w:rsidRPr="009976B1">
                              <w:rPr>
                                <w:color w:val="5B9BD5" w:themeColor="accent1"/>
                              </w:rPr>
                              <w:fldChar w:fldCharType="separate"/>
                            </w:r>
                            <w:r w:rsidR="00495864">
                              <w:rPr>
                                <w:noProof/>
                                <w:color w:val="5B9BD5" w:themeColor="accent1"/>
                              </w:rPr>
                              <w:t>1</w:t>
                            </w:r>
                            <w:r w:rsidR="00841D84" w:rsidRPr="009976B1">
                              <w:rPr>
                                <w:noProof/>
                                <w:color w:val="5B9BD5" w:themeColor="accent1"/>
                              </w:rPr>
                              <w:fldChar w:fldCharType="end"/>
                            </w:r>
                            <w:r w:rsidRPr="009976B1">
                              <w:rPr>
                                <w:color w:val="5B9BD5" w:themeColor="accent1"/>
                              </w:rPr>
                              <w:t xml:space="preserve"> Oversigtskort </w:t>
                            </w:r>
                            <w:r w:rsidR="004939B7">
                              <w:rPr>
                                <w:color w:val="5B9BD5" w:themeColor="accent1"/>
                              </w:rPr>
                              <w:t>over projektarealet</w:t>
                            </w:r>
                            <w:r w:rsidRPr="009976B1">
                              <w:rPr>
                                <w:color w:val="5B9BD5" w:themeColor="accent1"/>
                              </w:rPr>
                              <w:t xml:space="preserve">. Projektområdet er markeret med rødt. </w:t>
                            </w:r>
                            <w:proofErr w:type="spellStart"/>
                            <w:r w:rsidRPr="009976B1">
                              <w:rPr>
                                <w:color w:val="5B9BD5" w:themeColor="accent1"/>
                              </w:rPr>
                              <w:t>Vandretningen</w:t>
                            </w:r>
                            <w:proofErr w:type="spellEnd"/>
                            <w:r w:rsidRPr="009976B1">
                              <w:rPr>
                                <w:color w:val="5B9BD5" w:themeColor="accent1"/>
                              </w:rPr>
                              <w:t xml:space="preserve"> er mod vest.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7F6FB3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3pt;margin-top:326.85pt;width:473.2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" stroked="f">
                <v:textbox style="mso-fit-shape-to-text:t" inset="0,0,0,0">
                  <w:txbxContent>
                    <w:p w:rsidR="003C54DF" w:rsidRPr="009976B1" w:rsidRDefault="003C54DF" w:rsidP="003C54DF">
                      <w:pPr>
                        <w:pStyle w:val="Billedtekst"/>
                        <w:rPr>
                          <w:b/>
                          <w:noProof/>
                          <w:color w:val="5B9BD5" w:themeColor="accent1"/>
                        </w:rPr>
                      </w:pPr>
                      <w:r w:rsidRPr="009976B1">
                        <w:rPr>
                          <w:color w:val="5B9BD5" w:themeColor="accent1"/>
                        </w:rPr>
                        <w:t xml:space="preserve">Figur </w:t>
                      </w:r>
                      <w:r w:rsidR="00841D84" w:rsidRPr="009976B1">
                        <w:rPr>
                          <w:color w:val="5B9BD5" w:themeColor="accent1"/>
                        </w:rPr>
                        <w:fldChar w:fldCharType="begin"/>
                      </w:r>
                      <w:r w:rsidR="00841D84" w:rsidRPr="009976B1">
                        <w:rPr>
                          <w:color w:val="5B9BD5" w:themeColor="accent1"/>
                        </w:rPr>
                        <w:instrText xml:space="preserve"> SEQ Figur \* ARABIC </w:instrText>
                      </w:r>
                      <w:r w:rsidR="00841D84" w:rsidRPr="009976B1">
                        <w:rPr>
                          <w:color w:val="5B9BD5" w:themeColor="accent1"/>
                        </w:rPr>
                        <w:fldChar w:fldCharType="separate"/>
                      </w:r>
                      <w:r w:rsidR="00495864">
                        <w:rPr>
                          <w:noProof/>
                          <w:color w:val="5B9BD5" w:themeColor="accent1"/>
                        </w:rPr>
                        <w:t>1</w:t>
                      </w:r>
                      <w:r w:rsidR="00841D84" w:rsidRPr="009976B1">
                        <w:rPr>
                          <w:noProof/>
                          <w:color w:val="5B9BD5" w:themeColor="accent1"/>
                        </w:rPr>
                        <w:fldChar w:fldCharType="end"/>
                      </w:r>
                      <w:r w:rsidRPr="009976B1">
                        <w:rPr>
                          <w:color w:val="5B9BD5" w:themeColor="accent1"/>
                        </w:rPr>
                        <w:t xml:space="preserve"> Oversigtskort </w:t>
                      </w:r>
                      <w:r w:rsidR="004939B7">
                        <w:rPr>
                          <w:color w:val="5B9BD5" w:themeColor="accent1"/>
                        </w:rPr>
                        <w:t>over projektarealet</w:t>
                      </w:r>
                      <w:r w:rsidRPr="009976B1">
                        <w:rPr>
                          <w:color w:val="5B9BD5" w:themeColor="accent1"/>
                        </w:rPr>
                        <w:t xml:space="preserve">. Projektområdet er markeret med rødt. </w:t>
                      </w:r>
                      <w:proofErr w:type="spellStart"/>
                      <w:r w:rsidRPr="009976B1">
                        <w:rPr>
                          <w:color w:val="5B9BD5" w:themeColor="accent1"/>
                        </w:rPr>
                        <w:t>Vandretningen</w:t>
                      </w:r>
                      <w:proofErr w:type="spellEnd"/>
                      <w:r w:rsidRPr="009976B1">
                        <w:rPr>
                          <w:color w:val="5B9BD5" w:themeColor="accent1"/>
                        </w:rPr>
                        <w:t xml:space="preserve"> er mod vest.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2293">
        <w:rPr>
          <w:b/>
          <w:noProof/>
          <w:sz w:val="18"/>
          <w:lang w:eastAsia="da-DK"/>
        </w:rPr>
        <w:drawing>
          <wp:anchor distT="0" distB="0" distL="114300" distR="114300" simplePos="0" relativeHeight="251658240" behindDoc="1" locked="0" layoutInCell="1" allowOverlap="1" wp14:anchorId="721A8243" wp14:editId="7E043494">
            <wp:simplePos x="0" y="0"/>
            <wp:positionH relativeFrom="column">
              <wp:posOffset>3810</wp:posOffset>
            </wp:positionH>
            <wp:positionV relativeFrom="paragraph">
              <wp:posOffset>304800</wp:posOffset>
            </wp:positionV>
            <wp:extent cx="6010275" cy="3789045"/>
            <wp:effectExtent l="19050" t="19050" r="28575" b="20955"/>
            <wp:wrapTight wrapText="bothSides">
              <wp:wrapPolygon edited="0">
                <wp:start x="-68" y="-109"/>
                <wp:lineTo x="-68" y="21611"/>
                <wp:lineTo x="21634" y="21611"/>
                <wp:lineTo x="21634" y="-109"/>
                <wp:lineTo x="-68" y="-109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9" t="40320" r="27845" b="10961"/>
                    <a:stretch/>
                  </pic:blipFill>
                  <pic:spPr bwMode="auto">
                    <a:xfrm>
                      <a:off x="0" y="0"/>
                      <a:ext cx="6010275" cy="3789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4DF" w:rsidRDefault="003C54DF"/>
    <w:p w:rsidR="00200293" w:rsidRDefault="00200293" w:rsidP="00200293">
      <w:pPr>
        <w:pStyle w:val="Overskrift2"/>
      </w:pPr>
    </w:p>
    <w:p w:rsidR="00200293" w:rsidRDefault="00200293" w:rsidP="00200293">
      <w:pPr>
        <w:pStyle w:val="Overskrift2"/>
        <w:rPr>
          <w:color w:val="1F4D78" w:themeColor="accent1" w:themeShade="7F"/>
          <w:sz w:val="24"/>
          <w:szCs w:val="24"/>
        </w:rPr>
      </w:pPr>
      <w:proofErr w:type="spellStart"/>
      <w:r>
        <w:rPr>
          <w:rFonts w:cs="Arial"/>
          <w:szCs w:val="24"/>
        </w:rPr>
        <w:t>Ellerenden</w:t>
      </w:r>
      <w:proofErr w:type="spellEnd"/>
      <w:r>
        <w:rPr>
          <w:rFonts w:cs="Arial"/>
          <w:szCs w:val="24"/>
        </w:rPr>
        <w:t xml:space="preserve"> var en del af Vandplanen (2009-2015) og er med i Vandområdeplanen (2016-2021) og skal opnå god økologisk tilstand. I den forbindelse er der udpeget en indsats i vandløbet, NYK-347 som er en åbning af en rørlagt strækning. </w:t>
      </w:r>
      <w:r>
        <w:br w:type="page"/>
      </w:r>
    </w:p>
    <w:p w:rsidR="003C54DF" w:rsidRDefault="003C54DF" w:rsidP="003C54DF">
      <w:pPr>
        <w:pStyle w:val="Overskrift3"/>
      </w:pPr>
      <w:r>
        <w:lastRenderedPageBreak/>
        <w:t>Projektets indhold</w:t>
      </w:r>
    </w:p>
    <w:p w:rsidR="00200293" w:rsidRPr="00725642" w:rsidRDefault="00200293" w:rsidP="00200293">
      <w:pPr>
        <w:spacing w:line="276" w:lineRule="auto"/>
        <w:rPr>
          <w:rFonts w:cs="Arial"/>
          <w:b/>
          <w:szCs w:val="24"/>
        </w:rPr>
      </w:pPr>
      <w:r>
        <w:rPr>
          <w:rFonts w:cs="Arial"/>
          <w:szCs w:val="24"/>
        </w:rPr>
        <w:t>Den rørlagte strækning åbnes for at sikre</w:t>
      </w:r>
      <w:r w:rsidRPr="00B1504E">
        <w:rPr>
          <w:rFonts w:cs="Arial"/>
          <w:szCs w:val="24"/>
        </w:rPr>
        <w:t xml:space="preserve"> sammenhæng i vandløbet og dermed forbedre levestederne for dyre- og planteliv og sikre målopfyldelse i vandløbet.</w:t>
      </w:r>
      <w:r>
        <w:rPr>
          <w:rFonts w:cs="Arial"/>
          <w:szCs w:val="24"/>
        </w:rPr>
        <w:t xml:space="preserve"> Der blev u</w:t>
      </w:r>
      <w:r w:rsidR="004939B7">
        <w:rPr>
          <w:rFonts w:cs="Arial"/>
          <w:szCs w:val="24"/>
        </w:rPr>
        <w:t>dlagt grus og småsten på den nyåbnede</w:t>
      </w:r>
      <w:r>
        <w:rPr>
          <w:rFonts w:cs="Arial"/>
          <w:szCs w:val="24"/>
        </w:rPr>
        <w:t xml:space="preserve"> strækning til forbedring af de fysiske forhold. Der blev plantet skygge-givende </w:t>
      </w:r>
      <w:proofErr w:type="spellStart"/>
      <w:r>
        <w:rPr>
          <w:rFonts w:cs="Arial"/>
          <w:szCs w:val="24"/>
        </w:rPr>
        <w:t>rødel</w:t>
      </w:r>
      <w:proofErr w:type="spellEnd"/>
      <w:r>
        <w:rPr>
          <w:rFonts w:cs="Arial"/>
          <w:szCs w:val="24"/>
        </w:rPr>
        <w:t xml:space="preserve"> på brinkerne. </w:t>
      </w:r>
    </w:p>
    <w:p w:rsidR="00E23553" w:rsidRDefault="003C54DF" w:rsidP="003C54DF">
      <w:pPr>
        <w:pStyle w:val="Overskrift3"/>
      </w:pPr>
      <w:r w:rsidRPr="003C54DF">
        <w:t>NYK-</w:t>
      </w:r>
      <w:r w:rsidR="00200293">
        <w:t>347 åbning af rørlagt vandløb</w:t>
      </w:r>
    </w:p>
    <w:p w:rsidR="00200293" w:rsidRDefault="00200293" w:rsidP="00200293">
      <w:pPr>
        <w:keepNext/>
      </w:pPr>
      <w:r>
        <w:rPr>
          <w:noProof/>
          <w:lang w:eastAsia="da-DK"/>
        </w:rPr>
        <w:drawing>
          <wp:inline distT="0" distB="0" distL="0" distR="0" wp14:anchorId="66F04934" wp14:editId="29804BCC">
            <wp:extent cx="6120130" cy="4648835"/>
            <wp:effectExtent l="19050" t="19050" r="13970" b="1841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48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54DF" w:rsidRDefault="00200293" w:rsidP="00200293">
      <w:pPr>
        <w:pStyle w:val="Billedtekst"/>
        <w:rPr>
          <w:color w:val="auto"/>
        </w:rPr>
      </w:pPr>
      <w:r w:rsidRPr="00200293">
        <w:rPr>
          <w:color w:val="auto"/>
        </w:rPr>
        <w:t xml:space="preserve">Figur </w:t>
      </w:r>
      <w:r w:rsidRPr="00200293">
        <w:rPr>
          <w:color w:val="auto"/>
        </w:rPr>
        <w:fldChar w:fldCharType="begin"/>
      </w:r>
      <w:r w:rsidRPr="00200293">
        <w:rPr>
          <w:color w:val="auto"/>
        </w:rPr>
        <w:instrText xml:space="preserve"> SEQ Figur \* ARABIC </w:instrText>
      </w:r>
      <w:r w:rsidRPr="00200293">
        <w:rPr>
          <w:color w:val="auto"/>
        </w:rPr>
        <w:fldChar w:fldCharType="separate"/>
      </w:r>
      <w:r w:rsidR="00495864">
        <w:rPr>
          <w:noProof/>
          <w:color w:val="auto"/>
        </w:rPr>
        <w:t>2</w:t>
      </w:r>
      <w:r w:rsidRPr="00200293">
        <w:rPr>
          <w:color w:val="auto"/>
        </w:rPr>
        <w:fldChar w:fldCharType="end"/>
      </w:r>
      <w:r w:rsidRPr="00200293">
        <w:rPr>
          <w:color w:val="auto"/>
        </w:rPr>
        <w:t xml:space="preserve"> Luftfoto fra forår 2018</w:t>
      </w:r>
      <w:r w:rsidR="006C7DF7">
        <w:rPr>
          <w:color w:val="auto"/>
        </w:rPr>
        <w:t xml:space="preserve"> der viser det nye åbne vandløbsprofil.</w:t>
      </w:r>
    </w:p>
    <w:p w:rsidR="00201D49" w:rsidRDefault="006C7DF7" w:rsidP="006C7DF7">
      <w:proofErr w:type="spellStart"/>
      <w:r w:rsidRPr="009575AB">
        <w:t>Ellerenden</w:t>
      </w:r>
      <w:proofErr w:type="spellEnd"/>
      <w:r w:rsidRPr="009575AB">
        <w:t xml:space="preserve"> </w:t>
      </w:r>
      <w:r w:rsidR="00201D49">
        <w:t xml:space="preserve">blev åbnet </w:t>
      </w:r>
      <w:r w:rsidRPr="009575AB">
        <w:t>i et nyt slynget forløb over marken</w:t>
      </w:r>
      <w:r>
        <w:t>, ca. 1</w:t>
      </w:r>
      <w:r w:rsidR="00201D49">
        <w:t>3</w:t>
      </w:r>
      <w:r>
        <w:t>0 m</w:t>
      </w:r>
      <w:r w:rsidR="00201D49">
        <w:t>. Det</w:t>
      </w:r>
      <w:r w:rsidRPr="009575AB">
        <w:t xml:space="preserve"> nye trace</w:t>
      </w:r>
      <w:r w:rsidR="00201D49">
        <w:t xml:space="preserve"> blev</w:t>
      </w:r>
      <w:r w:rsidRPr="009575AB">
        <w:t xml:space="preserve"> tilnærmelsesvis placere</w:t>
      </w:r>
      <w:r w:rsidR="00201D49">
        <w:t>t</w:t>
      </w:r>
      <w:r w:rsidRPr="009575AB">
        <w:t xml:space="preserve"> i den laveste del af terrænet jf. højdemodellen. </w:t>
      </w:r>
    </w:p>
    <w:p w:rsidR="00201D49" w:rsidRPr="004939B7" w:rsidRDefault="006C7DF7" w:rsidP="006C7DF7">
      <w:r w:rsidRPr="009575AB">
        <w:t>Det nye vandløb l</w:t>
      </w:r>
      <w:r w:rsidR="00201D49">
        <w:t>æ</w:t>
      </w:r>
      <w:r w:rsidRPr="009575AB">
        <w:t>gge</w:t>
      </w:r>
      <w:r w:rsidR="00201D49">
        <w:t>r</w:t>
      </w:r>
      <w:r w:rsidRPr="009575AB">
        <w:t xml:space="preserve"> på samme højdekurve i terrænet, mens vandløbsbunden falder ca. 8 promille. Derfor starter vandløbsbunden med at ligge ca. 0,5 m under terræn og ender 1,65 m under terræn. For at vandløbet ikke sk</w:t>
      </w:r>
      <w:r w:rsidR="00201D49">
        <w:t>ulle</w:t>
      </w:r>
      <w:r w:rsidRPr="009575AB">
        <w:t xml:space="preserve"> komme til at fremstå alt for dybt nedgravet,</w:t>
      </w:r>
      <w:r w:rsidR="00201D49">
        <w:t xml:space="preserve"> blev der </w:t>
      </w:r>
      <w:r w:rsidRPr="009575AB">
        <w:t>afrømme</w:t>
      </w:r>
      <w:r w:rsidR="00201D49">
        <w:t>t muldjord</w:t>
      </w:r>
      <w:r w:rsidRPr="009575AB">
        <w:t xml:space="preserve"> (ca. 40 cm dybde) på de sidste 50 m i et </w:t>
      </w:r>
      <w:r w:rsidRPr="004939B7">
        <w:t xml:space="preserve">5 m bredt bælte inden selve vandløbsprofilet </w:t>
      </w:r>
      <w:r w:rsidR="00201D49" w:rsidRPr="004939B7">
        <w:t>blev gravet</w:t>
      </w:r>
      <w:r w:rsidRPr="004939B7">
        <w:t xml:space="preserve">. </w:t>
      </w:r>
    </w:p>
    <w:p w:rsidR="006C7DF7" w:rsidRPr="009575AB" w:rsidRDefault="00201D49" w:rsidP="006C7DF7">
      <w:r w:rsidRPr="004939B7">
        <w:t>Vandløbet blev anlagt med</w:t>
      </w:r>
      <w:r w:rsidR="006C7DF7" w:rsidRPr="004939B7">
        <w:t xml:space="preserve"> lodrette brinker på den nederste halve meter. På den øvre del </w:t>
      </w:r>
      <w:r w:rsidRPr="004939B7">
        <w:t xml:space="preserve">blev </w:t>
      </w:r>
      <w:r w:rsidR="006C7DF7" w:rsidRPr="004939B7">
        <w:t xml:space="preserve">brinkerne </w:t>
      </w:r>
      <w:r w:rsidRPr="004939B7">
        <w:t xml:space="preserve">anlagt </w:t>
      </w:r>
      <w:r w:rsidR="006C7DF7" w:rsidRPr="004939B7">
        <w:t xml:space="preserve">med en hældning </w:t>
      </w:r>
      <w:r w:rsidRPr="004939B7">
        <w:t xml:space="preserve">på </w:t>
      </w:r>
      <w:r w:rsidR="004939B7" w:rsidRPr="004939B7">
        <w:t xml:space="preserve">1:1,5. </w:t>
      </w:r>
      <w:r w:rsidR="006C7DF7" w:rsidRPr="009575AB">
        <w:t xml:space="preserve">Vandløbet </w:t>
      </w:r>
      <w:r w:rsidR="004939B7">
        <w:t>har fået</w:t>
      </w:r>
      <w:r w:rsidR="006C7DF7" w:rsidRPr="009575AB">
        <w:t xml:space="preserve"> en hældning på </w:t>
      </w:r>
      <w:r w:rsidR="004939B7">
        <w:t>ca. 8</w:t>
      </w:r>
      <w:r w:rsidR="006C7DF7" w:rsidRPr="009575AB">
        <w:t xml:space="preserve"> promille. </w:t>
      </w:r>
    </w:p>
    <w:p w:rsidR="004939B7" w:rsidRDefault="006C7DF7" w:rsidP="006C7DF7">
      <w:pPr>
        <w:spacing w:line="240" w:lineRule="auto"/>
      </w:pPr>
      <w:r w:rsidRPr="009575AB">
        <w:t xml:space="preserve">Den gamle rørledning </w:t>
      </w:r>
      <w:r w:rsidR="00201D49">
        <w:t xml:space="preserve">blev </w:t>
      </w:r>
      <w:r w:rsidRPr="009575AB">
        <w:t>knus</w:t>
      </w:r>
      <w:r w:rsidR="004939B7">
        <w:t>t 5 steder og d</w:t>
      </w:r>
      <w:r w:rsidRPr="009575AB">
        <w:t xml:space="preserve">ræntilløb </w:t>
      </w:r>
      <w:r w:rsidR="00201D49">
        <w:t xml:space="preserve">blev omlagt </w:t>
      </w:r>
      <w:r w:rsidRPr="009575AB">
        <w:t xml:space="preserve">og </w:t>
      </w:r>
      <w:r>
        <w:t>koble</w:t>
      </w:r>
      <w:r w:rsidR="00201D49">
        <w:t>t</w:t>
      </w:r>
      <w:r>
        <w:t xml:space="preserve"> på det nye åbne vandløb. Dræn som løb til p</w:t>
      </w:r>
      <w:r w:rsidR="004939B7">
        <w:t>å det øverste stræk blev</w:t>
      </w:r>
      <w:r>
        <w:t xml:space="preserve"> ført med og sluttet på vandløbet længere nede for at opretholde afvandingen. </w:t>
      </w:r>
    </w:p>
    <w:p w:rsidR="004939B7" w:rsidRDefault="004939B7" w:rsidP="006C7DF7">
      <w:r>
        <w:lastRenderedPageBreak/>
        <w:t>På hele strækningen, ca. 350 m, blev der udlagt</w:t>
      </w:r>
      <w:r w:rsidR="006C7DF7" w:rsidRPr="009575AB">
        <w:t xml:space="preserve"> stenmateriale</w:t>
      </w:r>
      <w:r w:rsidR="006C7DF7">
        <w:t xml:space="preserve"> (gydegrus og </w:t>
      </w:r>
      <w:r>
        <w:t>variationsskabend</w:t>
      </w:r>
      <w:r w:rsidR="006C7DF7">
        <w:t>e sten)</w:t>
      </w:r>
      <w:r w:rsidR="006C7DF7" w:rsidRPr="009575AB">
        <w:t xml:space="preserve"> til levesteder for smådyr og fisk, samt til at skabe variation i vandløbet. </w:t>
      </w:r>
    </w:p>
    <w:p w:rsidR="006C7DF7" w:rsidRPr="009575AB" w:rsidRDefault="006C7DF7" w:rsidP="006C7DF7">
      <w:r w:rsidRPr="009575AB">
        <w:t xml:space="preserve">Der </w:t>
      </w:r>
      <w:r w:rsidR="004939B7">
        <w:t xml:space="preserve">blev </w:t>
      </w:r>
      <w:r w:rsidRPr="009575AB">
        <w:t>plante</w:t>
      </w:r>
      <w:r w:rsidR="00F82D0C">
        <w:t>t</w:t>
      </w:r>
      <w:r w:rsidRPr="009575AB">
        <w:t xml:space="preserve"> elletræer</w:t>
      </w:r>
      <w:r w:rsidR="004939B7">
        <w:t xml:space="preserve"> langs vandløbet</w:t>
      </w:r>
      <w:r w:rsidRPr="009575AB">
        <w:t xml:space="preserve"> jævnt fordelt på brinkerne.</w:t>
      </w:r>
    </w:p>
    <w:p w:rsidR="00495864" w:rsidRDefault="00495864" w:rsidP="0049586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85D4EC" wp14:editId="5E464576">
                <wp:simplePos x="0" y="0"/>
                <wp:positionH relativeFrom="column">
                  <wp:posOffset>32385</wp:posOffset>
                </wp:positionH>
                <wp:positionV relativeFrom="paragraph">
                  <wp:posOffset>4631055</wp:posOffset>
                </wp:positionV>
                <wp:extent cx="62058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864" w:rsidRPr="00F82D0C" w:rsidRDefault="00495864" w:rsidP="00495864">
                            <w:pPr>
                              <w:pStyle w:val="Billedtekst"/>
                              <w:rPr>
                                <w:noProof/>
                                <w:color w:val="auto"/>
                              </w:rPr>
                            </w:pPr>
                            <w:r w:rsidRPr="00F82D0C">
                              <w:rPr>
                                <w:color w:val="auto"/>
                              </w:rPr>
                              <w:t xml:space="preserve">Figur </w:t>
                            </w:r>
                            <w:r w:rsidRPr="00F82D0C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F82D0C">
                              <w:rPr>
                                <w:color w:val="auto"/>
                              </w:rPr>
                              <w:instrText xml:space="preserve"> SEQ Figur \* ARABIC </w:instrText>
                            </w:r>
                            <w:r w:rsidRPr="00F82D0C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F82D0C">
                              <w:rPr>
                                <w:noProof/>
                                <w:color w:val="auto"/>
                              </w:rPr>
                              <w:t>3</w:t>
                            </w:r>
                            <w:r w:rsidRPr="00F82D0C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F82D0C">
                              <w:rPr>
                                <w:color w:val="auto"/>
                              </w:rPr>
                              <w:t xml:space="preserve"> Viser det nyåbnede vandløb</w:t>
                            </w:r>
                            <w:r w:rsidR="00F82D0C">
                              <w:rPr>
                                <w:color w:val="auto"/>
                              </w:rPr>
                              <w:t>s</w:t>
                            </w:r>
                            <w:r w:rsidRPr="00F82D0C">
                              <w:rPr>
                                <w:color w:val="auto"/>
                              </w:rPr>
                              <w:t xml:space="preserve">stræk af </w:t>
                            </w:r>
                            <w:proofErr w:type="spellStart"/>
                            <w:r w:rsidRPr="00F82D0C">
                              <w:rPr>
                                <w:color w:val="auto"/>
                              </w:rPr>
                              <w:t>Ellerenden</w:t>
                            </w:r>
                            <w:proofErr w:type="spellEnd"/>
                            <w:r w:rsidR="00F82D0C">
                              <w:rPr>
                                <w:color w:val="auto"/>
                              </w:rPr>
                              <w:t xml:space="preserve">. Billede 1 er taget ca. midt på og man ser nedstrøms. Billede 2 er taget i den øvre del og man ser opstrøms i vandløbet.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5D4EC" id="Tekstfelt 11" o:spid="_x0000_s1027" type="#_x0000_t202" style="position:absolute;margin-left:2.55pt;margin-top:364.65pt;width:488.6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" stroked="f">
                <v:textbox style="mso-fit-shape-to-text:t" inset="0,0,0,0">
                  <w:txbxContent>
                    <w:p w:rsidR="00495864" w:rsidRPr="00F82D0C" w:rsidRDefault="00495864" w:rsidP="00495864">
                      <w:pPr>
                        <w:pStyle w:val="Billedtekst"/>
                        <w:rPr>
                          <w:noProof/>
                          <w:color w:val="auto"/>
                        </w:rPr>
                      </w:pPr>
                      <w:r w:rsidRPr="00F82D0C">
                        <w:rPr>
                          <w:color w:val="auto"/>
                        </w:rPr>
                        <w:t xml:space="preserve">Figur </w:t>
                      </w:r>
                      <w:r w:rsidRPr="00F82D0C">
                        <w:rPr>
                          <w:color w:val="auto"/>
                        </w:rPr>
                        <w:fldChar w:fldCharType="begin"/>
                      </w:r>
                      <w:r w:rsidRPr="00F82D0C">
                        <w:rPr>
                          <w:color w:val="auto"/>
                        </w:rPr>
                        <w:instrText xml:space="preserve"> SEQ Figur \* ARABIC </w:instrText>
                      </w:r>
                      <w:r w:rsidRPr="00F82D0C">
                        <w:rPr>
                          <w:color w:val="auto"/>
                        </w:rPr>
                        <w:fldChar w:fldCharType="separate"/>
                      </w:r>
                      <w:r w:rsidRPr="00F82D0C">
                        <w:rPr>
                          <w:noProof/>
                          <w:color w:val="auto"/>
                        </w:rPr>
                        <w:t>3</w:t>
                      </w:r>
                      <w:r w:rsidRPr="00F82D0C">
                        <w:rPr>
                          <w:color w:val="auto"/>
                        </w:rPr>
                        <w:fldChar w:fldCharType="end"/>
                      </w:r>
                      <w:r w:rsidRPr="00F82D0C">
                        <w:rPr>
                          <w:color w:val="auto"/>
                        </w:rPr>
                        <w:t xml:space="preserve"> Viser det nyåbnede vandløb</w:t>
                      </w:r>
                      <w:r w:rsidR="00F82D0C">
                        <w:rPr>
                          <w:color w:val="auto"/>
                        </w:rPr>
                        <w:t>s</w:t>
                      </w:r>
                      <w:r w:rsidRPr="00F82D0C">
                        <w:rPr>
                          <w:color w:val="auto"/>
                        </w:rPr>
                        <w:t xml:space="preserve">stræk af </w:t>
                      </w:r>
                      <w:proofErr w:type="spellStart"/>
                      <w:r w:rsidRPr="00F82D0C">
                        <w:rPr>
                          <w:color w:val="auto"/>
                        </w:rPr>
                        <w:t>Ellerenden</w:t>
                      </w:r>
                      <w:proofErr w:type="spellEnd"/>
                      <w:r w:rsidR="00F82D0C">
                        <w:rPr>
                          <w:color w:val="auto"/>
                        </w:rPr>
                        <w:t xml:space="preserve">. Billede 1 er taget ca. midt på og man ser nedstrøms. Billede 2 er taget i den øvre del og man ser opstrøms i vandløbet.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546100</wp:posOffset>
                </wp:positionV>
                <wp:extent cx="6205855" cy="4027805"/>
                <wp:effectExtent l="0" t="0" r="4445" b="0"/>
                <wp:wrapTight wrapText="bothSides">
                  <wp:wrapPolygon edited="0">
                    <wp:start x="0" y="0"/>
                    <wp:lineTo x="0" y="21454"/>
                    <wp:lineTo x="21549" y="21454"/>
                    <wp:lineTo x="21549" y="8684"/>
                    <wp:lineTo x="10609" y="8173"/>
                    <wp:lineTo x="10609" y="0"/>
                    <wp:lineTo x="0" y="0"/>
                  </wp:wrapPolygon>
                </wp:wrapTight>
                <wp:docPr id="10" name="Grup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027805"/>
                          <a:chOff x="0" y="0"/>
                          <a:chExt cx="6205855" cy="4027805"/>
                        </a:xfrm>
                      </wpg:grpSpPr>
                      <pic:pic xmlns:pic="http://schemas.openxmlformats.org/drawingml/2006/picture">
                        <pic:nvPicPr>
                          <pic:cNvPr id="4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402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led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1638300"/>
                            <a:ext cx="3186430" cy="2389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B68BA" id="Gruppe 10" o:spid="_x0000_s1026" style="position:absolute;margin-left:2.55pt;margin-top:43pt;width:488.65pt;height:317.15pt;z-index:251663360" coordsize="62058,40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width:30194;height:40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1tCPDAAAA2gAAAA8AAABkcnMvZG93bnJldi54bWxEj0FrwkAUhO8F/8PyhF5Ks2kpIqmriNAQ&#10;KChGe39kX5No9m3Y3Sbpv+8WBI/DzHzDrDaT6cRAzreWFbwkKQjiyuqWawXn08fzEoQPyBo7y6Tg&#10;lzxs1rOHFWbajnykoQy1iBD2GSpoQugzKX3VkEGf2J44et/WGQxRulpqh2OEm06+pulCGmw5LjTY&#10;066h6lr+GAWXYX/Ij8Vk9p+meGL8ykff5ko9zqftO4hAU7iHb+1CK3iD/yvx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W0I8MAAADaAAAADwAAAAAAAAAAAAAAAACf&#10;AgAAZHJzL2Rvd25yZXYueG1sUEsFBgAAAAAEAAQA9wAAAI8DAAAAAA==&#10;">
                  <v:imagedata r:id="rId10" o:title=""/>
                  <v:path arrowok="t"/>
                </v:shape>
                <v:shape id="Billede 8" o:spid="_x0000_s1028" type="#_x0000_t75" style="position:absolute;left:30194;top:16383;width:31864;height:2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HVQG/AAAA2gAAAA8AAABkcnMvZG93bnJldi54bWxET02LwjAQvS/4H8II3tZUYWWtRlFBkUUP&#10;VdHr0IxtsZmUJFu7/94chD0+3vd82ZlatOR8ZVnBaJiAIM6trrhQcDlvP79B+ICssbZMCv7Iw3LR&#10;+5hjqu2TM2pPoRAxhH2KCsoQmlRKn5dk0A9tQxy5u3UGQ4SukNrhM4abWo6TZCINVhwbSmxoU1L+&#10;OP0aBcf2sDOX6Zdxm+vR/YRdtr2t1koN+t1qBiJQF/7Fb/deK4hb45V4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x1UBvwAAANoAAAAPAAAAAAAAAAAAAAAAAJ8CAABk&#10;cnMvZG93bnJldi54bWxQSwUGAAAAAAQABAD3AAAAiwMAAAAA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6C7DF7" w:rsidRPr="009575AB">
        <w:t xml:space="preserve">Der </w:t>
      </w:r>
      <w:r w:rsidR="004939B7">
        <w:t>blev</w:t>
      </w:r>
      <w:r w:rsidR="006C7DF7" w:rsidRPr="009575AB">
        <w:t xml:space="preserve"> etablere</w:t>
      </w:r>
      <w:r w:rsidR="004939B7">
        <w:t>t</w:t>
      </w:r>
      <w:r w:rsidR="006C7DF7" w:rsidRPr="009575AB">
        <w:t xml:space="preserve"> en ny overkørsel på den nedre del af det ny</w:t>
      </w:r>
      <w:r w:rsidR="006C7DF7">
        <w:t xml:space="preserve">e </w:t>
      </w:r>
      <w:r w:rsidR="006C7DF7" w:rsidRPr="009575AB">
        <w:t xml:space="preserve">åbne vandløb. </w:t>
      </w:r>
      <w:r w:rsidR="004939B7">
        <w:t>En d</w:t>
      </w:r>
      <w:r w:rsidR="006C7DF7" w:rsidRPr="00284C1B">
        <w:t xml:space="preserve">rikkevandsledningen </w:t>
      </w:r>
      <w:r w:rsidR="004939B7">
        <w:t>blev omlagt i forbindelse med</w:t>
      </w:r>
      <w:r w:rsidR="006C7DF7" w:rsidRPr="00284C1B">
        <w:t xml:space="preserve"> overkørslen.</w:t>
      </w:r>
      <w:r w:rsidRPr="00495864">
        <w:rPr>
          <w:noProof/>
          <w:lang w:eastAsia="da-DK"/>
        </w:rPr>
        <w:t xml:space="preserve"> </w:t>
      </w:r>
    </w:p>
    <w:p w:rsidR="00495864" w:rsidRDefault="00090DCE" w:rsidP="00495864">
      <w:r>
        <w:rPr>
          <w:noProof/>
          <w:lang w:eastAsia="da-DK"/>
        </w:rPr>
        <w:lastRenderedPageBreak/>
        <w:drawing>
          <wp:inline distT="0" distB="0" distL="0" distR="0">
            <wp:extent cx="5629275" cy="4222248"/>
            <wp:effectExtent l="19050" t="19050" r="9525" b="2603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9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788" cy="422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7DF7" w:rsidRPr="006C7DF7" w:rsidRDefault="00495864" w:rsidP="00495864">
      <w:pPr>
        <w:pStyle w:val="Billedtekst"/>
      </w:pPr>
      <w:r w:rsidRPr="00F82D0C">
        <w:rPr>
          <w:color w:val="auto"/>
        </w:rPr>
        <w:t xml:space="preserve">Figur </w:t>
      </w:r>
      <w:r w:rsidRPr="00F82D0C">
        <w:rPr>
          <w:color w:val="auto"/>
        </w:rPr>
        <w:fldChar w:fldCharType="begin"/>
      </w:r>
      <w:r w:rsidRPr="00F82D0C">
        <w:rPr>
          <w:color w:val="auto"/>
        </w:rPr>
        <w:instrText xml:space="preserve"> SEQ Figur \* ARABIC </w:instrText>
      </w:r>
      <w:r w:rsidRPr="00F82D0C">
        <w:rPr>
          <w:color w:val="auto"/>
        </w:rPr>
        <w:fldChar w:fldCharType="separate"/>
      </w:r>
      <w:r w:rsidRPr="00F82D0C">
        <w:rPr>
          <w:noProof/>
          <w:color w:val="auto"/>
        </w:rPr>
        <w:t>4</w:t>
      </w:r>
      <w:r w:rsidRPr="00F82D0C">
        <w:rPr>
          <w:color w:val="auto"/>
        </w:rPr>
        <w:fldChar w:fldCharType="end"/>
      </w:r>
      <w:r w:rsidRPr="00F82D0C">
        <w:rPr>
          <w:color w:val="auto"/>
        </w:rPr>
        <w:t xml:space="preserve"> Viser det nyåbnede vandløbstræk af </w:t>
      </w:r>
      <w:proofErr w:type="spellStart"/>
      <w:r w:rsidRPr="00F82D0C">
        <w:rPr>
          <w:color w:val="auto"/>
        </w:rPr>
        <w:t>Ellerenden</w:t>
      </w:r>
      <w:proofErr w:type="spellEnd"/>
      <w:r w:rsidRPr="00F82D0C">
        <w:rPr>
          <w:color w:val="auto"/>
        </w:rPr>
        <w:t xml:space="preserve"> fra start og nedstrøms</w:t>
      </w:r>
      <w:r>
        <w:t xml:space="preserve">. </w:t>
      </w:r>
    </w:p>
    <w:p w:rsidR="003C54DF" w:rsidRDefault="003C54DF" w:rsidP="003C54DF">
      <w:pPr>
        <w:pStyle w:val="Overskrift3"/>
      </w:pPr>
      <w:r>
        <w:t>Forventede effekter</w:t>
      </w:r>
    </w:p>
    <w:p w:rsidR="006C7DF7" w:rsidRPr="006C7DF7" w:rsidRDefault="006C7DF7" w:rsidP="006C7DF7">
      <w:r>
        <w:t xml:space="preserve">Der er taget faunaprøver 2 steder i </w:t>
      </w:r>
      <w:proofErr w:type="spellStart"/>
      <w:r>
        <w:t>Ellerenden</w:t>
      </w:r>
      <w:proofErr w:type="spellEnd"/>
      <w:r>
        <w:t>. Station 16.11.10 har været forholdsvis kontinuert siden 1989. Den anden station</w:t>
      </w:r>
      <w:r w:rsidR="00145342">
        <w:t>,</w:t>
      </w:r>
      <w:r>
        <w:t xml:space="preserve"> </w:t>
      </w:r>
      <w:r w:rsidR="00145342">
        <w:t xml:space="preserve">der ligger opstrøms den tidligere rørlagte strækning, </w:t>
      </w:r>
      <w:r>
        <w:t>er anlagt i forbindelse med vandplansprojektet. Der er taget prøver i foråret 2012, 2016 og 2018 således at der lå prøver før og efter restaureringen. Resultaterne ses på tabellen herunder.</w:t>
      </w:r>
      <w:r w:rsidR="005A612B">
        <w:t xml:space="preserve"> Der er i 2018 anlagt en ny station på det nye åbne stræk. </w:t>
      </w:r>
      <w:proofErr w:type="spellStart"/>
      <w:r w:rsidR="005A612B">
        <w:t>Ellerenden</w:t>
      </w:r>
      <w:proofErr w:type="spellEnd"/>
      <w:r w:rsidR="005A612B">
        <w:t xml:space="preserve"> havde ikke målopfyldelse før på de åbne strækninger opstrøms og nedstrøms. De nyeste prøver fra 2018 viser gode indikatorer på forbedring med to stationer </w:t>
      </w:r>
      <w:r w:rsidR="00FC7954">
        <w:t xml:space="preserve">med en faunaklasse 4 og en på faunaklasse 5. Vi </w:t>
      </w:r>
      <w:r w:rsidR="00EC454C">
        <w:t>forventer</w:t>
      </w:r>
      <w:bookmarkStart w:id="0" w:name="_GoBack"/>
      <w:bookmarkEnd w:id="0"/>
      <w:r w:rsidR="00FC7954">
        <w:t xml:space="preserve"> at tage en faunaprøve igen i 2020 for yderlig at følge op. </w:t>
      </w:r>
    </w:p>
    <w:p w:rsidR="006C7DF7" w:rsidRPr="009976B1" w:rsidRDefault="006C7DF7" w:rsidP="006C7DF7">
      <w:pPr>
        <w:pStyle w:val="Billedtekst"/>
        <w:keepNext/>
        <w:rPr>
          <w:color w:val="auto"/>
        </w:rPr>
      </w:pPr>
      <w:r w:rsidRPr="009976B1">
        <w:rPr>
          <w:color w:val="auto"/>
        </w:rPr>
        <w:t xml:space="preserve">Tabel </w:t>
      </w:r>
      <w:r w:rsidR="00841D84" w:rsidRPr="009976B1">
        <w:rPr>
          <w:color w:val="auto"/>
        </w:rPr>
        <w:fldChar w:fldCharType="begin"/>
      </w:r>
      <w:r w:rsidR="00841D84" w:rsidRPr="009976B1">
        <w:rPr>
          <w:color w:val="auto"/>
        </w:rPr>
        <w:instrText xml:space="preserve"> SEQ Tabel \* ARABIC </w:instrText>
      </w:r>
      <w:r w:rsidR="00841D84" w:rsidRPr="009976B1">
        <w:rPr>
          <w:color w:val="auto"/>
        </w:rPr>
        <w:fldChar w:fldCharType="separate"/>
      </w:r>
      <w:r w:rsidRPr="009976B1">
        <w:rPr>
          <w:noProof/>
          <w:color w:val="auto"/>
        </w:rPr>
        <w:t>1</w:t>
      </w:r>
      <w:r w:rsidR="00841D84" w:rsidRPr="009976B1">
        <w:rPr>
          <w:noProof/>
          <w:color w:val="auto"/>
        </w:rPr>
        <w:fldChar w:fldCharType="end"/>
      </w:r>
      <w:r w:rsidRPr="009976B1">
        <w:rPr>
          <w:color w:val="auto"/>
        </w:rPr>
        <w:t xml:space="preserve"> Viser faunaindeksmålinger for </w:t>
      </w:r>
      <w:proofErr w:type="spellStart"/>
      <w:r w:rsidRPr="009976B1">
        <w:rPr>
          <w:color w:val="auto"/>
        </w:rPr>
        <w:t>Ellerenden</w:t>
      </w:r>
      <w:proofErr w:type="spellEnd"/>
      <w:r w:rsidRPr="009976B1">
        <w:rPr>
          <w:color w:val="auto"/>
        </w:rPr>
        <w:t xml:space="preserve">. DVFI 3 er ringe biologisk vandløbskvalitet, DVFI 4 er noget forringet biologisk vandløbskvalitet og DVFI 5 er god økologisk vandløbskvalitet. </w:t>
      </w:r>
    </w:p>
    <w:tbl>
      <w:tblPr>
        <w:tblStyle w:val="Gittertabel4-farve1"/>
        <w:tblW w:w="0" w:type="auto"/>
        <w:tblLook w:val="04A0" w:firstRow="1" w:lastRow="0" w:firstColumn="1" w:lastColumn="0" w:noHBand="0" w:noVBand="1"/>
      </w:tblPr>
      <w:tblGrid>
        <w:gridCol w:w="1342"/>
        <w:gridCol w:w="1898"/>
        <w:gridCol w:w="1840"/>
        <w:gridCol w:w="2214"/>
      </w:tblGrid>
      <w:tr w:rsidR="005A612B" w:rsidRPr="00EB2D8C" w:rsidTr="00253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:rsidR="005A612B" w:rsidRPr="00EB2D8C" w:rsidRDefault="005A612B" w:rsidP="005A612B">
            <w:pPr>
              <w:rPr>
                <w:b w:val="0"/>
              </w:rPr>
            </w:pPr>
            <w:r w:rsidRPr="00EB2D8C">
              <w:rPr>
                <w:b w:val="0"/>
              </w:rPr>
              <w:t>Stations nr.:</w:t>
            </w:r>
          </w:p>
        </w:tc>
        <w:tc>
          <w:tcPr>
            <w:tcW w:w="1898" w:type="dxa"/>
          </w:tcPr>
          <w:p w:rsidR="005A612B" w:rsidRPr="00EB2D8C" w:rsidRDefault="005A612B" w:rsidP="005A61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16.11.08 (opstrøms)</w:t>
            </w:r>
          </w:p>
        </w:tc>
        <w:tc>
          <w:tcPr>
            <w:tcW w:w="1840" w:type="dxa"/>
          </w:tcPr>
          <w:p w:rsidR="005A612B" w:rsidRDefault="005A612B" w:rsidP="005A61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A612B">
              <w:rPr>
                <w:b w:val="0"/>
              </w:rPr>
              <w:t>16.11.09</w:t>
            </w:r>
            <w:r>
              <w:rPr>
                <w:b w:val="0"/>
              </w:rPr>
              <w:t xml:space="preserve"> </w:t>
            </w:r>
          </w:p>
          <w:p w:rsidR="005A612B" w:rsidRPr="005A612B" w:rsidRDefault="005A612B" w:rsidP="005A61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</w:t>
            </w:r>
            <w:proofErr w:type="gramStart"/>
            <w:r>
              <w:rPr>
                <w:b w:val="0"/>
              </w:rPr>
              <w:t>ny</w:t>
            </w:r>
            <w:proofErr w:type="gramEnd"/>
            <w:r>
              <w:rPr>
                <w:b w:val="0"/>
              </w:rPr>
              <w:t xml:space="preserve"> åbne)</w:t>
            </w:r>
          </w:p>
        </w:tc>
        <w:tc>
          <w:tcPr>
            <w:tcW w:w="2214" w:type="dxa"/>
          </w:tcPr>
          <w:p w:rsidR="005A612B" w:rsidRDefault="005A612B" w:rsidP="005A61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16.11.10 </w:t>
            </w:r>
          </w:p>
          <w:p w:rsidR="005A612B" w:rsidRPr="00EB2D8C" w:rsidRDefault="005A612B" w:rsidP="005A61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</w:t>
            </w:r>
            <w:proofErr w:type="gramStart"/>
            <w:r>
              <w:rPr>
                <w:b w:val="0"/>
              </w:rPr>
              <w:t>nedstrøms</w:t>
            </w:r>
            <w:proofErr w:type="gramEnd"/>
            <w:r>
              <w:rPr>
                <w:b w:val="0"/>
              </w:rPr>
              <w:t>)</w:t>
            </w:r>
          </w:p>
        </w:tc>
      </w:tr>
      <w:tr w:rsidR="005A612B" w:rsidTr="00253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:rsidR="005A612B" w:rsidRDefault="005A612B" w:rsidP="005A612B">
            <w:r>
              <w:t>2018</w:t>
            </w:r>
          </w:p>
        </w:tc>
        <w:tc>
          <w:tcPr>
            <w:tcW w:w="1898" w:type="dxa"/>
          </w:tcPr>
          <w:p w:rsidR="005A612B" w:rsidRDefault="005A612B" w:rsidP="005A6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1840" w:type="dxa"/>
          </w:tcPr>
          <w:p w:rsidR="005A612B" w:rsidRDefault="005A612B" w:rsidP="005A6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2214" w:type="dxa"/>
          </w:tcPr>
          <w:p w:rsidR="005A612B" w:rsidRDefault="005A612B" w:rsidP="005A6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5</w:t>
            </w:r>
          </w:p>
        </w:tc>
      </w:tr>
      <w:tr w:rsidR="005A612B" w:rsidTr="00253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:rsidR="005A612B" w:rsidRDefault="005A612B" w:rsidP="005A612B">
            <w:r>
              <w:t>2016</w:t>
            </w:r>
          </w:p>
        </w:tc>
        <w:tc>
          <w:tcPr>
            <w:tcW w:w="1898" w:type="dxa"/>
          </w:tcPr>
          <w:p w:rsidR="005A612B" w:rsidRDefault="005A612B" w:rsidP="005A6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DVFI 3</w:t>
            </w:r>
          </w:p>
        </w:tc>
        <w:tc>
          <w:tcPr>
            <w:tcW w:w="1840" w:type="dxa"/>
          </w:tcPr>
          <w:p w:rsidR="005A612B" w:rsidRDefault="005A612B" w:rsidP="005A6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4" w:type="dxa"/>
          </w:tcPr>
          <w:p w:rsidR="005A612B" w:rsidRDefault="005A612B" w:rsidP="005A6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DVFI 4</w:t>
            </w:r>
          </w:p>
        </w:tc>
      </w:tr>
      <w:tr w:rsidR="005A612B" w:rsidTr="00253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:rsidR="005A612B" w:rsidRDefault="005A612B" w:rsidP="005A612B">
            <w:r>
              <w:t>2012</w:t>
            </w:r>
          </w:p>
        </w:tc>
        <w:tc>
          <w:tcPr>
            <w:tcW w:w="1898" w:type="dxa"/>
          </w:tcPr>
          <w:p w:rsidR="005A612B" w:rsidRDefault="005A612B" w:rsidP="005A6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4</w:t>
            </w:r>
          </w:p>
        </w:tc>
        <w:tc>
          <w:tcPr>
            <w:tcW w:w="1840" w:type="dxa"/>
          </w:tcPr>
          <w:p w:rsidR="005A612B" w:rsidRDefault="005A612B" w:rsidP="005A6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4" w:type="dxa"/>
          </w:tcPr>
          <w:p w:rsidR="005A612B" w:rsidRDefault="005A612B" w:rsidP="005A6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DVFI 5</w:t>
            </w:r>
          </w:p>
        </w:tc>
      </w:tr>
      <w:tr w:rsidR="005A612B" w:rsidTr="00253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:rsidR="005A612B" w:rsidRDefault="005A612B" w:rsidP="005A612B">
            <w:r>
              <w:t>2003</w:t>
            </w:r>
          </w:p>
        </w:tc>
        <w:tc>
          <w:tcPr>
            <w:tcW w:w="1898" w:type="dxa"/>
          </w:tcPr>
          <w:p w:rsidR="005A612B" w:rsidRDefault="005A612B" w:rsidP="005A6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0" w:type="dxa"/>
          </w:tcPr>
          <w:p w:rsidR="005A612B" w:rsidRDefault="005A612B" w:rsidP="005A6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4" w:type="dxa"/>
          </w:tcPr>
          <w:p w:rsidR="005A612B" w:rsidRDefault="005A612B" w:rsidP="005A6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DVFI 4</w:t>
            </w:r>
          </w:p>
        </w:tc>
      </w:tr>
    </w:tbl>
    <w:p w:rsidR="006C7DF7" w:rsidRPr="006C7DF7" w:rsidRDefault="00FC7954" w:rsidP="006C7DF7">
      <w:proofErr w:type="spellStart"/>
      <w:r>
        <w:t>Ellerenden</w:t>
      </w:r>
      <w:proofErr w:type="spellEnd"/>
      <w:r>
        <w:t xml:space="preserve"> </w:t>
      </w:r>
      <w:r w:rsidR="00CA532B">
        <w:t>er en del af Næs Å system som pumpes ud. Der er derfor ikke grobund for havørreder</w:t>
      </w:r>
      <w:r w:rsidR="00EC454C">
        <w:t>,</w:t>
      </w:r>
      <w:r w:rsidR="00CA532B">
        <w:t xml:space="preserve"> men der kan godt være bækørreder og andre fisk i vandløbet. </w:t>
      </w:r>
      <w:proofErr w:type="spellStart"/>
      <w:r w:rsidR="00B374AF">
        <w:t>Ellerenden</w:t>
      </w:r>
      <w:proofErr w:type="spellEnd"/>
      <w:r w:rsidR="00B374AF">
        <w:t xml:space="preserve"> er et godt lille vandløb som har god potentiale for bækørreder. Vi forventer at </w:t>
      </w:r>
      <w:proofErr w:type="spellStart"/>
      <w:r w:rsidR="00B374AF">
        <w:t>elfiske</w:t>
      </w:r>
      <w:proofErr w:type="spellEnd"/>
      <w:r w:rsidR="00B374AF">
        <w:t xml:space="preserve"> strækningen i efteråret 2019 og igen i 2021 for at følge op. </w:t>
      </w:r>
    </w:p>
    <w:sectPr w:rsidR="006C7DF7" w:rsidRPr="006C7DF7">
      <w:head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4DF" w:rsidRDefault="003C54DF" w:rsidP="003C54DF">
      <w:pPr>
        <w:spacing w:after="0" w:line="240" w:lineRule="auto"/>
      </w:pPr>
      <w:r>
        <w:separator/>
      </w:r>
    </w:p>
  </w:endnote>
  <w:endnote w:type="continuationSeparator" w:id="0">
    <w:p w:rsidR="003C54DF" w:rsidRDefault="003C54DF" w:rsidP="003C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4DF" w:rsidRDefault="003C54DF" w:rsidP="003C54DF">
      <w:pPr>
        <w:spacing w:after="0" w:line="240" w:lineRule="auto"/>
      </w:pPr>
      <w:r>
        <w:separator/>
      </w:r>
    </w:p>
  </w:footnote>
  <w:footnote w:type="continuationSeparator" w:id="0">
    <w:p w:rsidR="003C54DF" w:rsidRDefault="003C54DF" w:rsidP="003C5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4DF" w:rsidRDefault="003C54DF">
    <w:pPr>
      <w:pStyle w:val="Sidehoved"/>
    </w:pPr>
    <w:r w:rsidRPr="00FB22E4">
      <w:rPr>
        <w:rFonts w:cs="Arial"/>
        <w:noProof/>
        <w:lang w:eastAsia="da-DK"/>
      </w:rPr>
      <w:drawing>
        <wp:anchor distT="0" distB="0" distL="114300" distR="114300" simplePos="0" relativeHeight="251659264" behindDoc="0" locked="0" layoutInCell="1" allowOverlap="1" wp14:anchorId="694C19EA" wp14:editId="278B0804">
          <wp:simplePos x="0" y="0"/>
          <wp:positionH relativeFrom="column">
            <wp:posOffset>4086225</wp:posOffset>
          </wp:positionH>
          <wp:positionV relativeFrom="paragraph">
            <wp:posOffset>-133985</wp:posOffset>
          </wp:positionV>
          <wp:extent cx="2508250" cy="742950"/>
          <wp:effectExtent l="19050" t="0" r="6350" b="0"/>
          <wp:wrapNone/>
          <wp:docPr id="7" name="Billede 7" descr="Skjold_navn_lille_4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jold_navn_lille_4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B2"/>
    <w:rsid w:val="00090DCE"/>
    <w:rsid w:val="00145342"/>
    <w:rsid w:val="00200293"/>
    <w:rsid w:val="00201D49"/>
    <w:rsid w:val="00295C1D"/>
    <w:rsid w:val="003C54DF"/>
    <w:rsid w:val="004939B7"/>
    <w:rsid w:val="00495864"/>
    <w:rsid w:val="005A612B"/>
    <w:rsid w:val="006A4142"/>
    <w:rsid w:val="006C7DF7"/>
    <w:rsid w:val="0071384C"/>
    <w:rsid w:val="00841D84"/>
    <w:rsid w:val="009976B1"/>
    <w:rsid w:val="00B3538A"/>
    <w:rsid w:val="00B374AF"/>
    <w:rsid w:val="00BB294A"/>
    <w:rsid w:val="00BE3022"/>
    <w:rsid w:val="00CA532B"/>
    <w:rsid w:val="00EC06B2"/>
    <w:rsid w:val="00EC454C"/>
    <w:rsid w:val="00F82D0C"/>
    <w:rsid w:val="00FC7954"/>
    <w:rsid w:val="00FD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CA727-6E00-4221-BE54-DD44D359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4DF"/>
  </w:style>
  <w:style w:type="paragraph" w:styleId="Overskrift1">
    <w:name w:val="heading 1"/>
    <w:basedOn w:val="Normal"/>
    <w:next w:val="Normal"/>
    <w:link w:val="Overskrift1Tegn"/>
    <w:uiPriority w:val="9"/>
    <w:qFormat/>
    <w:rsid w:val="003C54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54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C54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C54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3C54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54DF"/>
  </w:style>
  <w:style w:type="paragraph" w:styleId="Sidefod">
    <w:name w:val="footer"/>
    <w:basedOn w:val="Normal"/>
    <w:link w:val="SidefodTegn"/>
    <w:uiPriority w:val="99"/>
    <w:unhideWhenUsed/>
    <w:rsid w:val="003C54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54DF"/>
  </w:style>
  <w:style w:type="character" w:customStyle="1" w:styleId="Overskrift3Tegn">
    <w:name w:val="Overskrift 3 Tegn"/>
    <w:basedOn w:val="Standardskrifttypeiafsnit"/>
    <w:link w:val="Overskrift3"/>
    <w:uiPriority w:val="9"/>
    <w:rsid w:val="003C54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54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illedtekst">
    <w:name w:val="caption"/>
    <w:basedOn w:val="Normal"/>
    <w:next w:val="Normal"/>
    <w:uiPriority w:val="35"/>
    <w:unhideWhenUsed/>
    <w:qFormat/>
    <w:rsid w:val="003C54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ittertabel4-farve5">
    <w:name w:val="Grid Table 4 Accent 5"/>
    <w:basedOn w:val="Tabel-Normal"/>
    <w:uiPriority w:val="49"/>
    <w:rsid w:val="006C7DF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tabel4-farve1">
    <w:name w:val="Grid Table 4 Accent 1"/>
    <w:basedOn w:val="Tabel-Normal"/>
    <w:uiPriority w:val="49"/>
    <w:rsid w:val="006C7DF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46FFD0BB</Template>
  <TotalTime>0</TotalTime>
  <Pages>4</Pages>
  <Words>511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Apel Jacobsen</dc:creator>
  <cp:keywords/>
  <dc:description/>
  <cp:lastModifiedBy>Birgitte Apel Jacobsen</cp:lastModifiedBy>
  <cp:revision>2</cp:revision>
  <dcterms:created xsi:type="dcterms:W3CDTF">2018-06-28T08:34:00Z</dcterms:created>
  <dcterms:modified xsi:type="dcterms:W3CDTF">2018-06-28T08:34:00Z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{8A4FDEB6-D885-4829-B4E0-DD57FB8B0F1E}</vt:lpwstr>
  </property>
</Properties>
</file>